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Light"/>
        <w:tblpPr w:leftFromText="180" w:rightFromText="180" w:horzAnchor="margin" w:tblpX="-185" w:tblpY="720"/>
        <w:tblW w:w="5470" w:type="pct"/>
        <w:tblLayout w:type="fixed"/>
        <w:tblLook w:val="04E0" w:firstRow="1" w:lastRow="1" w:firstColumn="1" w:lastColumn="0" w:noHBand="0" w:noVBand="1"/>
      </w:tblPr>
      <w:tblGrid>
        <w:gridCol w:w="956"/>
        <w:gridCol w:w="204"/>
        <w:gridCol w:w="808"/>
        <w:gridCol w:w="185"/>
        <w:gridCol w:w="1526"/>
        <w:gridCol w:w="354"/>
        <w:gridCol w:w="640"/>
        <w:gridCol w:w="722"/>
        <w:gridCol w:w="551"/>
        <w:gridCol w:w="179"/>
        <w:gridCol w:w="345"/>
        <w:gridCol w:w="69"/>
        <w:gridCol w:w="1080"/>
        <w:gridCol w:w="2905"/>
      </w:tblGrid>
      <w:tr w:rsidR="00DC5C04" w:rsidRPr="00846B76" w14:paraId="111FD29D" w14:textId="77777777" w:rsidTr="004853E0">
        <w:trPr>
          <w:gridAfter w:val="3"/>
          <w:wAfter w:w="1926" w:type="pct"/>
          <w:trHeight w:val="504"/>
        </w:trPr>
        <w:tc>
          <w:tcPr>
            <w:tcW w:w="1023" w:type="pct"/>
            <w:gridSpan w:val="4"/>
          </w:tcPr>
          <w:p w14:paraId="343ECC6B" w14:textId="3546A754" w:rsidR="00DC5C04" w:rsidRDefault="00DC5C04" w:rsidP="004853E0">
            <w:r>
              <w:t>Application Date</w:t>
            </w:r>
          </w:p>
        </w:tc>
        <w:tc>
          <w:tcPr>
            <w:tcW w:w="2051" w:type="pct"/>
            <w:gridSpan w:val="7"/>
          </w:tcPr>
          <w:p w14:paraId="2E1BCDC8" w14:textId="241287CD" w:rsidR="00DC5C04" w:rsidRDefault="00DC5C04" w:rsidP="004853E0"/>
        </w:tc>
      </w:tr>
      <w:tr w:rsidR="00DC5C04" w:rsidRPr="00846B76" w14:paraId="122BFBD8" w14:textId="353A5078" w:rsidTr="004853E0">
        <w:trPr>
          <w:trHeight w:val="432"/>
        </w:trPr>
        <w:sdt>
          <w:sdtPr>
            <w:id w:val="1621259925"/>
            <w:placeholder>
              <w:docPart w:val="A851CCBAE920496FB7C0C6AD3E00D89D"/>
            </w:placeholder>
            <w:temporary/>
            <w:showingPlcHdr/>
            <w15:appearance w15:val="hidden"/>
          </w:sdtPr>
          <w:sdtContent>
            <w:tc>
              <w:tcPr>
                <w:tcW w:w="935" w:type="pct"/>
                <w:gridSpan w:val="3"/>
              </w:tcPr>
              <w:p w14:paraId="05A66132" w14:textId="77777777" w:rsidR="00D35EE1" w:rsidRPr="00846B76" w:rsidRDefault="00D35EE1" w:rsidP="004853E0">
                <w:r w:rsidRPr="00346DE2">
                  <w:t>First Name</w:t>
                </w:r>
              </w:p>
            </w:tc>
          </w:sdtContent>
        </w:sdt>
        <w:tc>
          <w:tcPr>
            <w:tcW w:w="981" w:type="pct"/>
            <w:gridSpan w:val="3"/>
          </w:tcPr>
          <w:p w14:paraId="309E2EF6" w14:textId="77777777" w:rsidR="00D35EE1" w:rsidRPr="00846B76" w:rsidRDefault="00D35EE1" w:rsidP="004853E0">
            <w:pPr>
              <w:spacing w:before="240"/>
            </w:pPr>
          </w:p>
        </w:tc>
        <w:sdt>
          <w:sdtPr>
            <w:id w:val="-1470592894"/>
            <w:placeholder>
              <w:docPart w:val="1FF721CCD88F4E5A9C6157E94817EC31"/>
            </w:placeholder>
            <w:temporary/>
            <w:showingPlcHdr/>
            <w15:appearance w15:val="hidden"/>
          </w:sdtPr>
          <w:sdtContent>
            <w:tc>
              <w:tcPr>
                <w:tcW w:w="909" w:type="pct"/>
                <w:gridSpan w:val="3"/>
              </w:tcPr>
              <w:p w14:paraId="4D9FCA99" w14:textId="34BE4BE2" w:rsidR="00D35EE1" w:rsidRPr="00846B76" w:rsidRDefault="00D35EE1" w:rsidP="004853E0">
                <w:r w:rsidRPr="00346DE2">
                  <w:t>Last Name</w:t>
                </w:r>
              </w:p>
            </w:tc>
          </w:sdtContent>
        </w:sdt>
        <w:tc>
          <w:tcPr>
            <w:tcW w:w="2174" w:type="pct"/>
            <w:gridSpan w:val="5"/>
          </w:tcPr>
          <w:p w14:paraId="5AEB5BC2" w14:textId="41CA2BFB" w:rsidR="00D35EE1" w:rsidRPr="00846B76" w:rsidRDefault="00D35EE1" w:rsidP="004853E0">
            <w:pPr>
              <w:spacing w:before="240"/>
            </w:pPr>
          </w:p>
        </w:tc>
      </w:tr>
      <w:tr w:rsidR="00BE7E2A" w:rsidRPr="00846B76" w14:paraId="14399D9B" w14:textId="12099684" w:rsidTr="004853E0">
        <w:trPr>
          <w:trHeight w:val="288"/>
        </w:trPr>
        <w:sdt>
          <w:sdtPr>
            <w:id w:val="572943512"/>
            <w:placeholder>
              <w:docPart w:val="C9524A3E98154E64B3F647775ADAD3B1"/>
            </w:placeholder>
            <w:temporary/>
            <w:showingPlcHdr/>
            <w15:appearance w15:val="hidden"/>
          </w:sdtPr>
          <w:sdtContent>
            <w:tc>
              <w:tcPr>
                <w:tcW w:w="935" w:type="pct"/>
                <w:gridSpan w:val="3"/>
              </w:tcPr>
              <w:p w14:paraId="3C694331" w14:textId="55E1D9E7" w:rsidR="00D35EE1" w:rsidRPr="00846B76" w:rsidRDefault="00D35EE1" w:rsidP="004853E0">
                <w:r w:rsidRPr="00346DE2">
                  <w:t>Address</w:t>
                </w:r>
              </w:p>
            </w:tc>
          </w:sdtContent>
        </w:sdt>
        <w:tc>
          <w:tcPr>
            <w:tcW w:w="4065" w:type="pct"/>
            <w:gridSpan w:val="11"/>
          </w:tcPr>
          <w:p w14:paraId="2D4391B5" w14:textId="0D5A75B0" w:rsidR="00651C48" w:rsidRPr="00846B76" w:rsidRDefault="00651C48" w:rsidP="004853E0">
            <w:pPr>
              <w:spacing w:before="240"/>
            </w:pPr>
          </w:p>
        </w:tc>
      </w:tr>
      <w:tr w:rsidR="00BE7E2A" w:rsidRPr="00846B76" w14:paraId="28F6A43D" w14:textId="6F31857A" w:rsidTr="004853E0">
        <w:trPr>
          <w:trHeight w:val="288"/>
        </w:trPr>
        <w:sdt>
          <w:sdtPr>
            <w:id w:val="-521243642"/>
            <w:placeholder>
              <w:docPart w:val="84795E9AD3F34634BF90A9062F35A1E7"/>
            </w:placeholder>
            <w:temporary/>
            <w:showingPlcHdr/>
            <w15:appearance w15:val="hidden"/>
          </w:sdtPr>
          <w:sdtContent>
            <w:tc>
              <w:tcPr>
                <w:tcW w:w="935" w:type="pct"/>
                <w:gridSpan w:val="3"/>
              </w:tcPr>
              <w:p w14:paraId="015FF66A" w14:textId="02A4A937" w:rsidR="00D35EE1" w:rsidRDefault="00D35EE1" w:rsidP="004853E0">
                <w:r w:rsidRPr="00346DE2">
                  <w:t>City/State/Zip</w:t>
                </w:r>
              </w:p>
            </w:tc>
          </w:sdtContent>
        </w:sdt>
        <w:tc>
          <w:tcPr>
            <w:tcW w:w="4065" w:type="pct"/>
            <w:gridSpan w:val="11"/>
          </w:tcPr>
          <w:p w14:paraId="597CEF56" w14:textId="152820BA" w:rsidR="00D35EE1" w:rsidRPr="00846B76" w:rsidRDefault="00D35EE1" w:rsidP="004853E0">
            <w:pPr>
              <w:spacing w:before="240"/>
            </w:pPr>
          </w:p>
        </w:tc>
      </w:tr>
      <w:tr w:rsidR="00DC5C04" w:rsidRPr="00846B76" w14:paraId="602303D3" w14:textId="2E86265D" w:rsidTr="004853E0">
        <w:trPr>
          <w:trHeight w:val="432"/>
        </w:trPr>
        <w:tc>
          <w:tcPr>
            <w:tcW w:w="935" w:type="pct"/>
            <w:gridSpan w:val="3"/>
          </w:tcPr>
          <w:p w14:paraId="19078FFB" w14:textId="41D62A2C" w:rsidR="00D35EE1" w:rsidRPr="00846B76" w:rsidRDefault="00D35EE1" w:rsidP="004853E0">
            <w:r>
              <w:t>P</w:t>
            </w:r>
            <w:r>
              <w:t>rimary Phone</w:t>
            </w:r>
          </w:p>
        </w:tc>
        <w:tc>
          <w:tcPr>
            <w:tcW w:w="813" w:type="pct"/>
            <w:gridSpan w:val="2"/>
          </w:tcPr>
          <w:p w14:paraId="0C84940B" w14:textId="77777777" w:rsidR="00D35EE1" w:rsidRPr="00846B76" w:rsidRDefault="00D35EE1" w:rsidP="004853E0">
            <w:pPr>
              <w:spacing w:before="240"/>
            </w:pPr>
          </w:p>
        </w:tc>
        <w:sdt>
          <w:sdtPr>
            <w:id w:val="-965116832"/>
            <w:placeholder>
              <w:docPart w:val="BAE5F03B49A344318182C8A0ED8E0602"/>
            </w:placeholder>
            <w:temporary/>
            <w:showingPlcHdr/>
            <w15:appearance w15:val="hidden"/>
          </w:sdtPr>
          <w:sdtContent>
            <w:tc>
              <w:tcPr>
                <w:tcW w:w="472" w:type="pct"/>
                <w:gridSpan w:val="2"/>
              </w:tcPr>
              <w:p w14:paraId="0777F1B0" w14:textId="13E3A832" w:rsidR="00D35EE1" w:rsidRPr="00846B76" w:rsidRDefault="007A6505" w:rsidP="004853E0">
                <w:r w:rsidRPr="00346DE2">
                  <w:t>Email</w:t>
                </w:r>
              </w:p>
            </w:tc>
          </w:sdtContent>
        </w:sdt>
        <w:tc>
          <w:tcPr>
            <w:tcW w:w="2780" w:type="pct"/>
            <w:gridSpan w:val="7"/>
          </w:tcPr>
          <w:p w14:paraId="522B3F2A" w14:textId="6EF197FB" w:rsidR="00D35EE1" w:rsidRPr="00846B76" w:rsidRDefault="00D35EE1" w:rsidP="004853E0">
            <w:pPr>
              <w:spacing w:before="240"/>
            </w:pPr>
            <w:bookmarkStart w:id="0" w:name="_GoBack"/>
            <w:bookmarkEnd w:id="0"/>
          </w:p>
        </w:tc>
      </w:tr>
      <w:tr w:rsidR="00DC5C04" w:rsidRPr="00846B76" w14:paraId="52F5EA7B" w14:textId="582351CA" w:rsidTr="004853E0">
        <w:trPr>
          <w:trHeight w:val="432"/>
        </w:trPr>
        <w:tc>
          <w:tcPr>
            <w:tcW w:w="935" w:type="pct"/>
            <w:gridSpan w:val="3"/>
          </w:tcPr>
          <w:p w14:paraId="3A56A020" w14:textId="64599B12" w:rsidR="00DC5C04" w:rsidRPr="00846B76" w:rsidRDefault="00DC5C04" w:rsidP="004853E0">
            <w:r>
              <w:t>Profession</w:t>
            </w:r>
          </w:p>
        </w:tc>
        <w:tc>
          <w:tcPr>
            <w:tcW w:w="1975" w:type="pct"/>
            <w:gridSpan w:val="7"/>
          </w:tcPr>
          <w:p w14:paraId="3ED60EBF" w14:textId="03CF7B9C" w:rsidR="00DC5C04" w:rsidRPr="00846B76" w:rsidRDefault="00DC5C04" w:rsidP="004853E0"/>
        </w:tc>
        <w:tc>
          <w:tcPr>
            <w:tcW w:w="710" w:type="pct"/>
            <w:gridSpan w:val="3"/>
          </w:tcPr>
          <w:p w14:paraId="18E3E8B5" w14:textId="3D25C639" w:rsidR="00DC5C04" w:rsidRPr="00846B76" w:rsidRDefault="00DC5C04" w:rsidP="004853E0">
            <w:r>
              <w:t>Birth Date</w:t>
            </w:r>
          </w:p>
        </w:tc>
        <w:tc>
          <w:tcPr>
            <w:tcW w:w="1379" w:type="pct"/>
          </w:tcPr>
          <w:p w14:paraId="31CD1088" w14:textId="68762E87" w:rsidR="00DC5C04" w:rsidRPr="00846B76" w:rsidRDefault="00DC5C04" w:rsidP="004853E0"/>
        </w:tc>
      </w:tr>
      <w:tr w:rsidR="00BE7E2A" w:rsidRPr="00846B76" w14:paraId="5DE9C9AB" w14:textId="1693705D" w:rsidTr="004853E0">
        <w:trPr>
          <w:trHeight w:val="432"/>
        </w:trPr>
        <w:tc>
          <w:tcPr>
            <w:tcW w:w="935" w:type="pct"/>
            <w:gridSpan w:val="3"/>
          </w:tcPr>
          <w:p w14:paraId="3F3159E2" w14:textId="26200D1B" w:rsidR="00D35EE1" w:rsidRPr="00846B76" w:rsidRDefault="0002618C" w:rsidP="004853E0">
            <w:r>
              <w:t>Referral Source</w:t>
            </w:r>
          </w:p>
        </w:tc>
        <w:tc>
          <w:tcPr>
            <w:tcW w:w="4065" w:type="pct"/>
            <w:gridSpan w:val="11"/>
          </w:tcPr>
          <w:p w14:paraId="63520DD7" w14:textId="2CC70E81" w:rsidR="00D35EE1" w:rsidRPr="00846B76" w:rsidRDefault="0002618C" w:rsidP="004853E0">
            <w:pPr>
              <w:spacing w:before="240"/>
            </w:pPr>
            <w:r w:rsidRPr="00610CAA">
              <w:sym w:font="Wingdings 2" w:char="F0A3"/>
            </w:r>
            <w:r w:rsidRPr="00610CAA">
              <w:t xml:space="preserve"> </w:t>
            </w:r>
            <w:r>
              <w:t>Friend</w:t>
            </w:r>
            <w:r w:rsidRPr="00610CAA">
              <w:t xml:space="preserve"> </w:t>
            </w:r>
            <w:r w:rsidR="007A6BA5">
              <w:t xml:space="preserve">  </w:t>
            </w:r>
            <w:r w:rsidRPr="00610CAA">
              <w:sym w:font="Wingdings 2" w:char="F0A3"/>
            </w:r>
            <w:r w:rsidRPr="00610CAA">
              <w:t xml:space="preserve"> </w:t>
            </w:r>
            <w:r>
              <w:t>Presentation</w:t>
            </w:r>
            <w:r w:rsidRPr="00610CAA">
              <w:t xml:space="preserve"> </w:t>
            </w:r>
            <w:r w:rsidR="007A6BA5">
              <w:t xml:space="preserve">  </w:t>
            </w:r>
            <w:r w:rsidRPr="00610CAA">
              <w:sym w:font="Wingdings 2" w:char="F0A3"/>
            </w:r>
            <w:r w:rsidRPr="00610CAA">
              <w:t xml:space="preserve"> </w:t>
            </w:r>
            <w:r>
              <w:t>Website</w:t>
            </w:r>
            <w:r w:rsidRPr="00610CAA">
              <w:t xml:space="preserve"> </w:t>
            </w:r>
            <w:r w:rsidR="007A6BA5">
              <w:t xml:space="preserve">  </w:t>
            </w:r>
            <w:r w:rsidRPr="00610CAA">
              <w:sym w:font="Wingdings 2" w:char="F0A3"/>
            </w:r>
            <w:r w:rsidRPr="00610CAA">
              <w:t xml:space="preserve"> </w:t>
            </w:r>
            <w:r>
              <w:t>Other___________________</w:t>
            </w:r>
          </w:p>
        </w:tc>
      </w:tr>
      <w:tr w:rsidR="00D35EE1" w:rsidRPr="00846B76" w14:paraId="7F1A86BD" w14:textId="0D4BED4A" w:rsidTr="004853E0">
        <w:trPr>
          <w:trHeight w:val="20"/>
        </w:trPr>
        <w:tc>
          <w:tcPr>
            <w:tcW w:w="5000" w:type="pct"/>
            <w:gridSpan w:val="14"/>
          </w:tcPr>
          <w:p w14:paraId="6CEA99C8" w14:textId="1F906F16" w:rsidR="00D35EE1" w:rsidRPr="00846B76" w:rsidRDefault="00D35EE1" w:rsidP="004853E0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35EE1" w:rsidRPr="00846B76" w14:paraId="736C0F11" w14:textId="4BFAD5F9" w:rsidTr="004853E0">
        <w:trPr>
          <w:trHeight w:val="432"/>
        </w:trPr>
        <w:tc>
          <w:tcPr>
            <w:tcW w:w="5000" w:type="pct"/>
            <w:gridSpan w:val="14"/>
          </w:tcPr>
          <w:p w14:paraId="37AFEEE1" w14:textId="7EB11914" w:rsidR="00D35EE1" w:rsidRPr="00026C19" w:rsidRDefault="00026C19" w:rsidP="004853E0">
            <w:pPr>
              <w:spacing w:before="240"/>
              <w:rPr>
                <w:b/>
                <w:sz w:val="36"/>
                <w:szCs w:val="36"/>
              </w:rPr>
            </w:pPr>
            <w:r w:rsidRPr="00026C19">
              <w:rPr>
                <w:b/>
                <w:sz w:val="36"/>
                <w:szCs w:val="36"/>
              </w:rPr>
              <w:t xml:space="preserve">I AM INTERESTED IN: </w:t>
            </w:r>
            <w:r w:rsidR="00D35EE1" w:rsidRPr="00026C19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610CAA" w:rsidRPr="00846B76" w14:paraId="76061581" w14:textId="31F62651" w:rsidTr="004853E0">
        <w:trPr>
          <w:trHeight w:val="432"/>
        </w:trPr>
        <w:tc>
          <w:tcPr>
            <w:tcW w:w="5000" w:type="pct"/>
            <w:gridSpan w:val="14"/>
          </w:tcPr>
          <w:p w14:paraId="562C214B" w14:textId="5774DBFC" w:rsidR="00610CAA" w:rsidRPr="00D35EE1" w:rsidRDefault="004853E0" w:rsidP="004853E0">
            <w:pPr>
              <w:rPr>
                <w:b/>
              </w:rPr>
            </w:pPr>
            <w:r>
              <w:rPr>
                <w:b/>
              </w:rPr>
              <w:t xml:space="preserve">READING THE DES MOINES REGISTER LIVE: </w:t>
            </w:r>
          </w:p>
        </w:tc>
      </w:tr>
      <w:tr w:rsidR="007C41BB" w:rsidRPr="00846B76" w14:paraId="38CBA3C1" w14:textId="7389E9B9" w:rsidTr="004853E0">
        <w:trPr>
          <w:trHeight w:val="432"/>
        </w:trPr>
        <w:tc>
          <w:tcPr>
            <w:tcW w:w="2563" w:type="pct"/>
            <w:gridSpan w:val="8"/>
          </w:tcPr>
          <w:p w14:paraId="4A7F5FEF" w14:textId="77777777" w:rsidR="00D35EE1" w:rsidRDefault="00D35EE1" w:rsidP="004853E0">
            <w:pPr>
              <w:spacing w:before="240"/>
            </w:pPr>
            <w:r w:rsidRPr="00CF7AEA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>
              <w:t>First Shift: 9am to 10:30am</w:t>
            </w:r>
          </w:p>
        </w:tc>
        <w:tc>
          <w:tcPr>
            <w:tcW w:w="2437" w:type="pct"/>
            <w:gridSpan w:val="6"/>
          </w:tcPr>
          <w:p w14:paraId="17126C26" w14:textId="4FDD8BD5" w:rsidR="00D35EE1" w:rsidRDefault="00D35EE1" w:rsidP="004853E0">
            <w:pPr>
              <w:spacing w:before="240"/>
            </w:pPr>
            <w:r w:rsidRPr="00CF7AEA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>
              <w:t>Second Shift: 10:30am to noon</w:t>
            </w:r>
          </w:p>
        </w:tc>
      </w:tr>
      <w:tr w:rsidR="00DC5C04" w:rsidRPr="00846B76" w14:paraId="4355F8D9" w14:textId="60D094BD" w:rsidTr="004853E0">
        <w:trPr>
          <w:trHeight w:val="432"/>
        </w:trPr>
        <w:tc>
          <w:tcPr>
            <w:tcW w:w="5000" w:type="pct"/>
            <w:gridSpan w:val="14"/>
          </w:tcPr>
          <w:p w14:paraId="3793FCCC" w14:textId="767614AB" w:rsidR="00610CAA" w:rsidRPr="00610CAA" w:rsidRDefault="00610CAA" w:rsidP="004853E0">
            <w:pPr>
              <w:spacing w:before="240"/>
            </w:pPr>
            <w:r w:rsidRPr="00610CAA">
              <w:sym w:font="Wingdings 2" w:char="F0A3"/>
            </w:r>
            <w:r w:rsidRPr="00610CAA">
              <w:t xml:space="preserve"> Sundays </w:t>
            </w:r>
            <w:r w:rsidRPr="00610CAA">
              <w:sym w:font="Wingdings 2" w:char="F0A3"/>
            </w:r>
            <w:r w:rsidRPr="00610CAA">
              <w:t xml:space="preserve"> Mondays </w:t>
            </w:r>
            <w:r w:rsidRPr="00610CAA">
              <w:sym w:font="Wingdings 2" w:char="F0A3"/>
            </w:r>
            <w:r w:rsidRPr="00610CAA">
              <w:t xml:space="preserve"> Tuesdays </w:t>
            </w:r>
            <w:r w:rsidRPr="00610CAA">
              <w:sym w:font="Wingdings 2" w:char="F0A3"/>
            </w:r>
            <w:r w:rsidRPr="00610CAA">
              <w:t xml:space="preserve"> Wednesdays </w:t>
            </w:r>
            <w:r w:rsidRPr="00610CAA">
              <w:sym w:font="Wingdings 2" w:char="F0A3"/>
            </w:r>
            <w:r w:rsidRPr="00610CAA">
              <w:t xml:space="preserve"> Thursdays </w:t>
            </w:r>
            <w:r w:rsidRPr="00610CAA">
              <w:sym w:font="Wingdings 2" w:char="F0A3"/>
            </w:r>
            <w:r w:rsidRPr="00610CAA">
              <w:t xml:space="preserve"> Fridays </w:t>
            </w:r>
            <w:r w:rsidRPr="00610CAA">
              <w:sym w:font="Wingdings 2" w:char="F0A3"/>
            </w:r>
            <w:r w:rsidRPr="00610CAA">
              <w:t xml:space="preserve"> Saturdays</w:t>
            </w:r>
          </w:p>
        </w:tc>
      </w:tr>
      <w:tr w:rsidR="007C41BB" w:rsidRPr="00846B76" w14:paraId="098770D1" w14:textId="77777777" w:rsidTr="004853E0">
        <w:trPr>
          <w:trHeight w:val="432"/>
        </w:trPr>
        <w:tc>
          <w:tcPr>
            <w:tcW w:w="5000" w:type="pct"/>
            <w:gridSpan w:val="14"/>
          </w:tcPr>
          <w:p w14:paraId="6A6A4289" w14:textId="38B9A096" w:rsidR="007C41BB" w:rsidRPr="007C41BB" w:rsidRDefault="003438B5" w:rsidP="004853E0">
            <w:pPr>
              <w:spacing w:before="240"/>
            </w:pPr>
            <w:r>
              <w:rPr>
                <w:b/>
              </w:rPr>
              <w:t xml:space="preserve">Frequency: </w:t>
            </w:r>
            <w:r w:rsidR="007C41BB" w:rsidRPr="007C41BB">
              <w:t xml:space="preserve">______ times per </w:t>
            </w:r>
            <w:r w:rsidR="007C41BB" w:rsidRPr="007C41BB">
              <w:sym w:font="Wingdings 2" w:char="F0A3"/>
            </w:r>
            <w:r w:rsidR="007C41BB" w:rsidRPr="007C41BB">
              <w:t xml:space="preserve"> Week  </w:t>
            </w:r>
            <w:r w:rsidR="007A6BA5">
              <w:t xml:space="preserve">  </w:t>
            </w:r>
            <w:r w:rsidR="007C41BB" w:rsidRPr="007C41BB">
              <w:sym w:font="Wingdings 2" w:char="F0A3"/>
            </w:r>
            <w:r w:rsidR="007C41BB" w:rsidRPr="007C41BB">
              <w:t xml:space="preserve"> Month</w:t>
            </w:r>
            <w:r w:rsidR="007C41BB">
              <w:t xml:space="preserve"> or </w:t>
            </w:r>
            <w:r w:rsidR="007A6BA5">
              <w:t xml:space="preserve">  </w:t>
            </w:r>
            <w:r w:rsidR="007C41BB" w:rsidRPr="007C41BB">
              <w:sym w:font="Wingdings 2" w:char="F0A3"/>
            </w:r>
            <w:r w:rsidR="007C41BB" w:rsidRPr="007C41BB">
              <w:t xml:space="preserve"> As needed only</w:t>
            </w:r>
            <w:r w:rsidR="007C41BB">
              <w:t xml:space="preserve"> </w:t>
            </w:r>
          </w:p>
        </w:tc>
      </w:tr>
      <w:tr w:rsidR="007C41BB" w:rsidRPr="00846B76" w14:paraId="345470BE" w14:textId="77777777" w:rsidTr="004853E0">
        <w:trPr>
          <w:trHeight w:val="432"/>
        </w:trPr>
        <w:tc>
          <w:tcPr>
            <w:tcW w:w="5000" w:type="pct"/>
            <w:gridSpan w:val="14"/>
          </w:tcPr>
          <w:p w14:paraId="6E364DD2" w14:textId="7DD418DA" w:rsidR="007C41BB" w:rsidRPr="007C41BB" w:rsidRDefault="007C41BB" w:rsidP="004853E0">
            <w:pPr>
              <w:spacing w:before="240"/>
            </w:pPr>
            <w:r w:rsidRPr="007C41BB">
              <w:t xml:space="preserve">Are you willing to be called on short notice (could be day of) </w:t>
            </w:r>
            <w:r w:rsidRPr="007C41BB">
              <w:sym w:font="Wingdings 2" w:char="F0A3"/>
            </w:r>
            <w:r w:rsidRPr="007C41BB">
              <w:t xml:space="preserve"> Yes  </w:t>
            </w:r>
            <w:r w:rsidRPr="007C41BB">
              <w:sym w:font="Wingdings 2" w:char="F0A3"/>
            </w:r>
            <w:r w:rsidRPr="007C41BB">
              <w:t xml:space="preserve"> No</w:t>
            </w:r>
          </w:p>
        </w:tc>
      </w:tr>
      <w:tr w:rsidR="00C75908" w:rsidRPr="00846B76" w14:paraId="396DADC8" w14:textId="0542F20B" w:rsidTr="004853E0">
        <w:trPr>
          <w:trHeight w:val="432"/>
        </w:trPr>
        <w:tc>
          <w:tcPr>
            <w:tcW w:w="5000" w:type="pct"/>
            <w:gridSpan w:val="14"/>
          </w:tcPr>
          <w:p w14:paraId="14FC985C" w14:textId="65BBA836" w:rsidR="00D35EE1" w:rsidRDefault="00D35EE1" w:rsidP="004853E0">
            <w:pPr>
              <w:spacing w:before="240"/>
            </w:pPr>
            <w:r w:rsidRPr="00610CAA">
              <w:rPr>
                <w:b/>
              </w:rPr>
              <w:t>RECORDING</w:t>
            </w:r>
            <w:r w:rsidRPr="00D35EE1">
              <w:rPr>
                <w:b/>
              </w:rPr>
              <w:t xml:space="preserve"> </w:t>
            </w:r>
            <w:r w:rsidR="004853E0">
              <w:rPr>
                <w:b/>
              </w:rPr>
              <w:t xml:space="preserve">PUBLICATIONS: </w:t>
            </w:r>
          </w:p>
        </w:tc>
      </w:tr>
      <w:tr w:rsidR="00C75908" w:rsidRPr="00846B76" w14:paraId="52E5B0D4" w14:textId="2C88ED59" w:rsidTr="004853E0">
        <w:trPr>
          <w:trHeight w:val="432"/>
        </w:trPr>
        <w:tc>
          <w:tcPr>
            <w:tcW w:w="5000" w:type="pct"/>
            <w:gridSpan w:val="14"/>
          </w:tcPr>
          <w:p w14:paraId="74FE17D8" w14:textId="65233810" w:rsidR="00D35EE1" w:rsidRDefault="00D35EE1" w:rsidP="004853E0">
            <w:pPr>
              <w:spacing w:before="240"/>
            </w:pPr>
            <w:r w:rsidRPr="00610CAA">
              <w:sym w:font="Wingdings 2" w:char="F0A3"/>
            </w:r>
            <w:r w:rsidRPr="00610CAA">
              <w:t xml:space="preserve"> Mondays</w:t>
            </w:r>
            <w:r w:rsidR="007A6BA5">
              <w:t xml:space="preserve">  </w:t>
            </w:r>
            <w:r w:rsidRPr="00610CAA">
              <w:t xml:space="preserve"> </w:t>
            </w:r>
            <w:r w:rsidRPr="00610CAA">
              <w:sym w:font="Wingdings 2" w:char="F0A3"/>
            </w:r>
            <w:r w:rsidRPr="00610CAA">
              <w:t xml:space="preserve"> Tuesdays</w:t>
            </w:r>
            <w:r w:rsidR="007A6BA5">
              <w:t xml:space="preserve">  </w:t>
            </w:r>
            <w:r w:rsidRPr="00610CAA">
              <w:t xml:space="preserve"> </w:t>
            </w:r>
            <w:r w:rsidRPr="00610CAA">
              <w:sym w:font="Wingdings 2" w:char="F0A3"/>
            </w:r>
            <w:r w:rsidRPr="00610CAA">
              <w:t xml:space="preserve"> Wednesdays</w:t>
            </w:r>
            <w:r w:rsidR="007A6BA5">
              <w:t xml:space="preserve">  </w:t>
            </w:r>
            <w:r w:rsidRPr="00610CAA">
              <w:t xml:space="preserve"> </w:t>
            </w:r>
            <w:r w:rsidRPr="00610CAA">
              <w:sym w:font="Wingdings 2" w:char="F0A3"/>
            </w:r>
            <w:r w:rsidRPr="00610CAA">
              <w:t xml:space="preserve"> Thursdays</w:t>
            </w:r>
            <w:r w:rsidR="007A6BA5">
              <w:t xml:space="preserve">  </w:t>
            </w:r>
            <w:r w:rsidRPr="00610CAA">
              <w:t xml:space="preserve"> </w:t>
            </w:r>
            <w:r w:rsidRPr="00610CAA">
              <w:sym w:font="Wingdings 2" w:char="F0A3"/>
            </w:r>
            <w:r w:rsidRPr="00610CAA">
              <w:t xml:space="preserve"> Fridays</w:t>
            </w:r>
          </w:p>
        </w:tc>
      </w:tr>
      <w:tr w:rsidR="0002618C" w:rsidRPr="00846B76" w14:paraId="6F95ADEC" w14:textId="33DC6094" w:rsidTr="004853E0">
        <w:trPr>
          <w:trHeight w:val="432"/>
        </w:trPr>
        <w:tc>
          <w:tcPr>
            <w:tcW w:w="5000" w:type="pct"/>
            <w:gridSpan w:val="14"/>
          </w:tcPr>
          <w:p w14:paraId="50BD9C7E" w14:textId="5141220E" w:rsidR="0002618C" w:rsidRPr="00005B96" w:rsidRDefault="004853E0" w:rsidP="004853E0">
            <w:pPr>
              <w:spacing w:before="120"/>
              <w:rPr>
                <w:b/>
              </w:rPr>
            </w:pPr>
            <w:r>
              <w:rPr>
                <w:b/>
              </w:rPr>
              <w:t>OTHER ACTIVITIES:</w:t>
            </w:r>
            <w:r w:rsidR="00005B96" w:rsidRPr="00005B96">
              <w:rPr>
                <w:b/>
              </w:rPr>
              <w:t xml:space="preserve"> </w:t>
            </w:r>
          </w:p>
        </w:tc>
      </w:tr>
      <w:tr w:rsidR="00005B96" w:rsidRPr="00846B76" w14:paraId="7E555A76" w14:textId="31AA1B31" w:rsidTr="004853E0">
        <w:trPr>
          <w:trHeight w:val="432"/>
        </w:trPr>
        <w:tc>
          <w:tcPr>
            <w:tcW w:w="5000" w:type="pct"/>
            <w:gridSpan w:val="14"/>
          </w:tcPr>
          <w:p w14:paraId="5C3E22C8" w14:textId="166DC533" w:rsidR="00005B96" w:rsidRPr="00346DE2" w:rsidRDefault="00005B96" w:rsidP="004853E0">
            <w:pPr>
              <w:spacing w:before="120"/>
              <w:rPr>
                <w:sz w:val="36"/>
              </w:rPr>
            </w:pPr>
            <w:r w:rsidRPr="00610CAA">
              <w:sym w:font="Wingdings 2" w:char="F0A3"/>
            </w:r>
            <w:r w:rsidRPr="00610CAA">
              <w:t xml:space="preserve"> </w:t>
            </w:r>
            <w:r>
              <w:t>Radio Cleaning/Repair</w:t>
            </w:r>
            <w:r w:rsidR="007A6BA5">
              <w:t xml:space="preserve">   </w:t>
            </w:r>
            <w:r w:rsidRPr="00610CAA">
              <w:t xml:space="preserve"> </w:t>
            </w:r>
            <w:r w:rsidRPr="00610CAA">
              <w:sym w:font="Wingdings 2" w:char="F0A3"/>
            </w:r>
            <w:r w:rsidRPr="00610CAA">
              <w:t xml:space="preserve"> </w:t>
            </w:r>
            <w:r>
              <w:t xml:space="preserve">Office Help </w:t>
            </w:r>
            <w:r w:rsidR="007A6BA5">
              <w:t xml:space="preserve">   </w:t>
            </w:r>
            <w:r w:rsidRPr="00610CAA">
              <w:sym w:font="Wingdings 2" w:char="F0A3"/>
            </w:r>
            <w:r w:rsidRPr="00610CAA">
              <w:t xml:space="preserve"> </w:t>
            </w:r>
            <w:r>
              <w:t xml:space="preserve">Mailings </w:t>
            </w:r>
            <w:r w:rsidR="007A6BA5">
              <w:t xml:space="preserve">   </w:t>
            </w:r>
            <w:r w:rsidRPr="00610CAA">
              <w:sym w:font="Wingdings 2" w:char="F0A3"/>
            </w:r>
            <w:r w:rsidRPr="00610CAA">
              <w:t xml:space="preserve"> </w:t>
            </w:r>
            <w:r>
              <w:t>Events</w:t>
            </w:r>
            <w:r w:rsidRPr="00610CAA">
              <w:t xml:space="preserve"> </w:t>
            </w:r>
            <w:r w:rsidR="007A6BA5">
              <w:t xml:space="preserve">    </w:t>
            </w:r>
            <w:r w:rsidRPr="00610CAA">
              <w:sym w:font="Wingdings 2" w:char="F0A3"/>
            </w:r>
            <w:r w:rsidRPr="00610CAA">
              <w:t xml:space="preserve"> </w:t>
            </w:r>
            <w:r>
              <w:t xml:space="preserve">Other </w:t>
            </w:r>
          </w:p>
        </w:tc>
      </w:tr>
      <w:tr w:rsidR="00623FF3" w:rsidRPr="00846B76" w14:paraId="57B70DA4" w14:textId="77777777" w:rsidTr="004853E0">
        <w:trPr>
          <w:trHeight w:val="20"/>
        </w:trPr>
        <w:tc>
          <w:tcPr>
            <w:tcW w:w="5000" w:type="pct"/>
            <w:gridSpan w:val="14"/>
          </w:tcPr>
          <w:p w14:paraId="199DD9BE" w14:textId="77777777" w:rsidR="00623FF3" w:rsidRPr="00C408E2" w:rsidRDefault="00623FF3" w:rsidP="004853E0">
            <w:pPr>
              <w:spacing w:before="120"/>
              <w:rPr>
                <w:sz w:val="2"/>
                <w:szCs w:val="2"/>
              </w:rPr>
            </w:pPr>
          </w:p>
        </w:tc>
      </w:tr>
      <w:tr w:rsidR="00005B96" w:rsidRPr="00846B76" w14:paraId="2F7E6BD7" w14:textId="2AA120DB" w:rsidTr="004853E0">
        <w:trPr>
          <w:trHeight w:val="432"/>
        </w:trPr>
        <w:tc>
          <w:tcPr>
            <w:tcW w:w="5000" w:type="pct"/>
            <w:gridSpan w:val="14"/>
          </w:tcPr>
          <w:p w14:paraId="2B7C5B87" w14:textId="1F179A82" w:rsidR="00005B96" w:rsidRPr="00431ABB" w:rsidRDefault="00005B96" w:rsidP="004853E0">
            <w:pPr>
              <w:spacing w:before="120"/>
              <w:rPr>
                <w:b/>
                <w:sz w:val="36"/>
              </w:rPr>
            </w:pPr>
            <w:r w:rsidRPr="00431ABB">
              <w:rPr>
                <w:b/>
              </w:rPr>
              <w:t>Emergency Contact Information</w:t>
            </w:r>
          </w:p>
        </w:tc>
      </w:tr>
      <w:tr w:rsidR="00DC5C04" w:rsidRPr="00846B76" w14:paraId="00A575BB" w14:textId="0B6605B3" w:rsidTr="004853E0">
        <w:trPr>
          <w:trHeight w:val="432"/>
        </w:trPr>
        <w:tc>
          <w:tcPr>
            <w:tcW w:w="454" w:type="pct"/>
          </w:tcPr>
          <w:p w14:paraId="796DDBB5" w14:textId="1FC4DA1B" w:rsidR="00005B96" w:rsidRPr="00F56B54" w:rsidRDefault="00005B96" w:rsidP="004853E0">
            <w:pPr>
              <w:spacing w:before="120"/>
            </w:pPr>
            <w:r w:rsidRPr="00F56B54">
              <w:t>First</w:t>
            </w:r>
          </w:p>
        </w:tc>
        <w:tc>
          <w:tcPr>
            <w:tcW w:w="1766" w:type="pct"/>
            <w:gridSpan w:val="6"/>
          </w:tcPr>
          <w:p w14:paraId="0692B388" w14:textId="0D8C0A58" w:rsidR="00005B96" w:rsidRPr="00F56B54" w:rsidRDefault="00005B96" w:rsidP="004853E0">
            <w:pPr>
              <w:spacing w:before="120"/>
            </w:pPr>
          </w:p>
        </w:tc>
        <w:tc>
          <w:tcPr>
            <w:tcW w:w="343" w:type="pct"/>
          </w:tcPr>
          <w:p w14:paraId="44FE16C9" w14:textId="01D710AA" w:rsidR="00005B96" w:rsidRPr="00F56B54" w:rsidRDefault="00005B96" w:rsidP="004853E0">
            <w:pPr>
              <w:spacing w:before="120"/>
            </w:pPr>
            <w:r w:rsidRPr="00F56B54">
              <w:t>Last</w:t>
            </w:r>
          </w:p>
        </w:tc>
        <w:tc>
          <w:tcPr>
            <w:tcW w:w="2437" w:type="pct"/>
            <w:gridSpan w:val="6"/>
          </w:tcPr>
          <w:p w14:paraId="1FFBDB4B" w14:textId="5E5242C9" w:rsidR="00005B96" w:rsidRPr="00F56B54" w:rsidRDefault="00005B96" w:rsidP="004853E0">
            <w:pPr>
              <w:spacing w:before="120"/>
            </w:pPr>
          </w:p>
        </w:tc>
      </w:tr>
      <w:tr w:rsidR="00DC5C04" w:rsidRPr="00846B76" w14:paraId="3C47850C" w14:textId="591BF6A5" w:rsidTr="004853E0">
        <w:trPr>
          <w:trHeight w:val="432"/>
        </w:trPr>
        <w:tc>
          <w:tcPr>
            <w:tcW w:w="551" w:type="pct"/>
            <w:gridSpan w:val="2"/>
          </w:tcPr>
          <w:p w14:paraId="7819D81F" w14:textId="77777777" w:rsidR="00005B96" w:rsidRPr="00F56B54" w:rsidRDefault="00005B96" w:rsidP="004853E0">
            <w:pPr>
              <w:spacing w:before="120"/>
            </w:pPr>
            <w:r w:rsidRPr="00F56B54">
              <w:t>Phone</w:t>
            </w:r>
          </w:p>
        </w:tc>
        <w:tc>
          <w:tcPr>
            <w:tcW w:w="1669" w:type="pct"/>
            <w:gridSpan w:val="5"/>
          </w:tcPr>
          <w:p w14:paraId="1285057D" w14:textId="77777777" w:rsidR="00005B96" w:rsidRPr="00F56B54" w:rsidRDefault="00005B96" w:rsidP="004853E0">
            <w:pPr>
              <w:spacing w:before="120"/>
            </w:pPr>
          </w:p>
        </w:tc>
        <w:tc>
          <w:tcPr>
            <w:tcW w:w="887" w:type="pct"/>
            <w:gridSpan w:val="5"/>
          </w:tcPr>
          <w:p w14:paraId="1430595D" w14:textId="16C89897" w:rsidR="00005B96" w:rsidRPr="00F56B54" w:rsidRDefault="00F56B54" w:rsidP="004853E0">
            <w:pPr>
              <w:spacing w:before="120"/>
            </w:pPr>
            <w:r w:rsidRPr="00F56B54">
              <w:t>Relationship</w:t>
            </w:r>
          </w:p>
        </w:tc>
        <w:tc>
          <w:tcPr>
            <w:tcW w:w="1892" w:type="pct"/>
            <w:gridSpan w:val="2"/>
          </w:tcPr>
          <w:p w14:paraId="66A240B4" w14:textId="0040570D" w:rsidR="00005B96" w:rsidRPr="00346DE2" w:rsidRDefault="00005B96" w:rsidP="004853E0">
            <w:pPr>
              <w:spacing w:before="120"/>
              <w:rPr>
                <w:sz w:val="36"/>
              </w:rPr>
            </w:pPr>
          </w:p>
        </w:tc>
      </w:tr>
    </w:tbl>
    <w:p w14:paraId="70AC6616" w14:textId="728E01E0" w:rsidR="00CE6104" w:rsidRPr="00E677FE" w:rsidRDefault="00C75908" w:rsidP="00D35EE1">
      <w:pPr>
        <w:spacing w:after="0"/>
        <w:ind w:left="-360" w:hanging="360"/>
        <w:rPr>
          <w:sz w:val="16"/>
          <w:szCs w:val="16"/>
        </w:rPr>
      </w:pPr>
      <w:r w:rsidRPr="00651C48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904BA9" wp14:editId="5DE0CE21">
                <wp:simplePos x="0" y="0"/>
                <wp:positionH relativeFrom="margin">
                  <wp:posOffset>-95250</wp:posOffset>
                </wp:positionH>
                <wp:positionV relativeFrom="margin">
                  <wp:posOffset>7975600</wp:posOffset>
                </wp:positionV>
                <wp:extent cx="6553200" cy="4826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D0404" w14:textId="14E19C05" w:rsidR="00C75908" w:rsidRPr="00C75908" w:rsidRDefault="00C75908" w:rsidP="00C7590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75908">
                              <w:rPr>
                                <w:sz w:val="24"/>
                                <w:szCs w:val="24"/>
                              </w:rPr>
                              <w:t>IowaRadioReading.org     Email: IRIS@IowaRadioReading.org      515.243-6833</w:t>
                            </w:r>
                          </w:p>
                          <w:p w14:paraId="7AF3ADDB" w14:textId="02F369DA" w:rsidR="00C75908" w:rsidRPr="00C75908" w:rsidRDefault="00C75908" w:rsidP="00C7590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75908">
                              <w:rPr>
                                <w:sz w:val="24"/>
                                <w:szCs w:val="24"/>
                              </w:rPr>
                              <w:t>100 E. Euclid Ave., Ste. 117   Des Moines, Iowa   50313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04B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5pt;margin-top:628pt;width:516pt;height:3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" stroked="f">
                <v:textbox>
                  <w:txbxContent>
                    <w:p w14:paraId="6C7D0404" w14:textId="14E19C05" w:rsidR="00C75908" w:rsidRPr="00C75908" w:rsidRDefault="00C75908" w:rsidP="00C7590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75908">
                        <w:rPr>
                          <w:sz w:val="24"/>
                          <w:szCs w:val="24"/>
                        </w:rPr>
                        <w:t>IowaRadioReading.org     Email: IRIS@IowaRadioReading.org      515.243-6833</w:t>
                      </w:r>
                    </w:p>
                    <w:p w14:paraId="7AF3ADDB" w14:textId="02F369DA" w:rsidR="00C75908" w:rsidRPr="00C75908" w:rsidRDefault="00C75908" w:rsidP="00C7590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75908">
                        <w:rPr>
                          <w:sz w:val="24"/>
                          <w:szCs w:val="24"/>
                        </w:rPr>
                        <w:t>100 E. Euclid Ave., Ste. 117   Des Moines, Iowa   50313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C5C04" w:rsidRPr="00DC5C04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9D5C9F" wp14:editId="18A43D0B">
                <wp:simplePos x="0" y="0"/>
                <wp:positionH relativeFrom="column">
                  <wp:posOffset>2289810</wp:posOffset>
                </wp:positionH>
                <wp:positionV relativeFrom="topMargin">
                  <wp:align>bottom</wp:align>
                </wp:positionV>
                <wp:extent cx="4445000" cy="3810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65A59" w14:textId="5CB96B2E" w:rsidR="00DC5C04" w:rsidRPr="00DC5C04" w:rsidRDefault="00DC5C04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Volunteer Information: </w:t>
                            </w:r>
                            <w:r w:rsidRPr="00DC5C0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Des Moines Volunteer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D5C9F" id="_x0000_s1027" type="#_x0000_t202" style="position:absolute;left:0;text-align:left;margin-left:180.3pt;margin-top:0;width:350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" stroked="f">
                <v:textbox>
                  <w:txbxContent>
                    <w:p w14:paraId="7ED65A59" w14:textId="5CB96B2E" w:rsidR="00DC5C04" w:rsidRPr="00DC5C04" w:rsidRDefault="00DC5C04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Volunteer Information: </w:t>
                      </w:r>
                      <w:r w:rsidRPr="00DC5C0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Des Moines Volunteer Information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DC5C04" w:rsidRPr="00DC5C04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7CA350" wp14:editId="68379BE7">
                <wp:simplePos x="0" y="0"/>
                <wp:positionH relativeFrom="margin">
                  <wp:posOffset>933450</wp:posOffset>
                </wp:positionH>
                <wp:positionV relativeFrom="margin">
                  <wp:align>top</wp:align>
                </wp:positionV>
                <wp:extent cx="5359400" cy="3429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6EE7E" w14:textId="538AE07D" w:rsidR="00DC5C04" w:rsidRPr="00DC5C04" w:rsidRDefault="00DC5C0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C5C0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Iowa Radio Reading Information Service for the Blind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A350" id="_x0000_s1028" type="#_x0000_t202" style="position:absolute;left:0;text-align:left;margin-left:73.5pt;margin-top:0;width:422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" stroked="f">
                <v:textbox>
                  <w:txbxContent>
                    <w:p w14:paraId="3016EE7E" w14:textId="538AE07D" w:rsidR="00DC5C04" w:rsidRPr="00DC5C04" w:rsidRDefault="00DC5C04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DC5C0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Iowa Radio Reading Information Service for the Blind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C5C04" w:rsidRPr="00BE7E2A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4EC3AF" wp14:editId="19F57F70">
                <wp:simplePos x="0" y="0"/>
                <wp:positionH relativeFrom="margin">
                  <wp:align>left</wp:align>
                </wp:positionH>
                <wp:positionV relativeFrom="page">
                  <wp:posOffset>330200</wp:posOffset>
                </wp:positionV>
                <wp:extent cx="1104900" cy="990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991F" w14:textId="57CC6936" w:rsidR="00BE7E2A" w:rsidRDefault="00BE7E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D2CDC" wp14:editId="01E41AE0">
                                  <wp:extent cx="899485" cy="87693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RIS-LogoNoWords-copy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633" cy="887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C3AF" id="_x0000_s1029" type="#_x0000_t202" style="position:absolute;left:0;text-align:left;margin-left:0;margin-top:26pt;width:87pt;height:7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" stroked="f">
                <v:textbox>
                  <w:txbxContent>
                    <w:p w14:paraId="6607991F" w14:textId="57CC6936" w:rsidR="00BE7E2A" w:rsidRDefault="00BE7E2A">
                      <w:r>
                        <w:rPr>
                          <w:noProof/>
                        </w:rPr>
                        <w:drawing>
                          <wp:inline distT="0" distB="0" distL="0" distR="0" wp14:anchorId="57ED2CDC" wp14:editId="01E41AE0">
                            <wp:extent cx="899485" cy="87693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RIS-LogoNoWords-copy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0633" cy="887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CE6104" w:rsidRPr="00E677FE" w:rsidSect="00D35EE1">
      <w:pgSz w:w="12240" w:h="15840"/>
      <w:pgMar w:top="1440" w:right="1440" w:bottom="1008" w:left="117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83091D" w14:textId="77777777" w:rsidR="00B30846" w:rsidRDefault="00B30846" w:rsidP="00650259">
      <w:pPr>
        <w:spacing w:after="0" w:line="240" w:lineRule="auto"/>
      </w:pPr>
      <w:r>
        <w:separator/>
      </w:r>
    </w:p>
  </w:endnote>
  <w:endnote w:type="continuationSeparator" w:id="0">
    <w:p w14:paraId="5336C79A" w14:textId="77777777" w:rsidR="00B30846" w:rsidRDefault="00B3084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ABE6E0A-C33A-4FAA-B096-257D132F5399}"/>
    <w:embedBold r:id="rId2" w:fontKey="{72F21E9C-6A50-4E46-B572-1618893A68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DC3C5D6-31E2-4DF9-811E-108EEC3862E7}"/>
    <w:embedBold r:id="rId4" w:fontKey="{4F42B0B0-52F1-4512-AFD0-344643EEFD97}"/>
    <w:embedItalic r:id="rId5" w:fontKey="{561FFBD6-72EB-4FE0-88EE-F89D4D5021D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3E8A3FE-0ECD-4298-9AE3-2A1E1525FCF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2EF1F6AF-3A80-4066-A009-830445A05B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39BB6" w14:textId="77777777" w:rsidR="00B30846" w:rsidRDefault="00B30846" w:rsidP="00650259">
      <w:pPr>
        <w:spacing w:after="0" w:line="240" w:lineRule="auto"/>
      </w:pPr>
      <w:r>
        <w:separator/>
      </w:r>
    </w:p>
  </w:footnote>
  <w:footnote w:type="continuationSeparator" w:id="0">
    <w:p w14:paraId="5824D383" w14:textId="77777777" w:rsidR="00B30846" w:rsidRDefault="00B30846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3D3"/>
    <w:rsid w:val="00005B96"/>
    <w:rsid w:val="0002618C"/>
    <w:rsid w:val="00026C19"/>
    <w:rsid w:val="00052382"/>
    <w:rsid w:val="0006568A"/>
    <w:rsid w:val="00070C8B"/>
    <w:rsid w:val="00076F0F"/>
    <w:rsid w:val="00084253"/>
    <w:rsid w:val="000C7DDE"/>
    <w:rsid w:val="000D1F49"/>
    <w:rsid w:val="001727CA"/>
    <w:rsid w:val="001C4A3D"/>
    <w:rsid w:val="002462F3"/>
    <w:rsid w:val="002C56E6"/>
    <w:rsid w:val="002F1271"/>
    <w:rsid w:val="003438B5"/>
    <w:rsid w:val="00346DE2"/>
    <w:rsid w:val="00361E11"/>
    <w:rsid w:val="003B4744"/>
    <w:rsid w:val="003F0847"/>
    <w:rsid w:val="0040090B"/>
    <w:rsid w:val="00431ABB"/>
    <w:rsid w:val="00461B6F"/>
    <w:rsid w:val="0046302A"/>
    <w:rsid w:val="004853E0"/>
    <w:rsid w:val="00487D2D"/>
    <w:rsid w:val="004D5D62"/>
    <w:rsid w:val="005112D0"/>
    <w:rsid w:val="00577E06"/>
    <w:rsid w:val="005A3BF7"/>
    <w:rsid w:val="005F2035"/>
    <w:rsid w:val="005F7990"/>
    <w:rsid w:val="006023D3"/>
    <w:rsid w:val="00610CAA"/>
    <w:rsid w:val="00623FF3"/>
    <w:rsid w:val="0063739C"/>
    <w:rsid w:val="00650259"/>
    <w:rsid w:val="00651C48"/>
    <w:rsid w:val="006E629B"/>
    <w:rsid w:val="00731F26"/>
    <w:rsid w:val="00760D65"/>
    <w:rsid w:val="00770F25"/>
    <w:rsid w:val="00795C14"/>
    <w:rsid w:val="007A35A8"/>
    <w:rsid w:val="007A6505"/>
    <w:rsid w:val="007A6BA5"/>
    <w:rsid w:val="007B0A85"/>
    <w:rsid w:val="007C41BB"/>
    <w:rsid w:val="007C6A52"/>
    <w:rsid w:val="0082043E"/>
    <w:rsid w:val="00825DAB"/>
    <w:rsid w:val="008E203A"/>
    <w:rsid w:val="0091229C"/>
    <w:rsid w:val="00940E73"/>
    <w:rsid w:val="0098597D"/>
    <w:rsid w:val="009E34D1"/>
    <w:rsid w:val="009F619A"/>
    <w:rsid w:val="009F6DDE"/>
    <w:rsid w:val="00A07415"/>
    <w:rsid w:val="00A370A8"/>
    <w:rsid w:val="00A65D5E"/>
    <w:rsid w:val="00B25CE8"/>
    <w:rsid w:val="00B30846"/>
    <w:rsid w:val="00BB4CF3"/>
    <w:rsid w:val="00BD4753"/>
    <w:rsid w:val="00BD5CB1"/>
    <w:rsid w:val="00BE62EE"/>
    <w:rsid w:val="00BE7E2A"/>
    <w:rsid w:val="00C003BA"/>
    <w:rsid w:val="00C408E2"/>
    <w:rsid w:val="00C46878"/>
    <w:rsid w:val="00C75908"/>
    <w:rsid w:val="00CB4A51"/>
    <w:rsid w:val="00CD4532"/>
    <w:rsid w:val="00CD47B0"/>
    <w:rsid w:val="00CE6104"/>
    <w:rsid w:val="00CE7918"/>
    <w:rsid w:val="00D16163"/>
    <w:rsid w:val="00D27C15"/>
    <w:rsid w:val="00D35EE1"/>
    <w:rsid w:val="00DB3FAD"/>
    <w:rsid w:val="00DC5C04"/>
    <w:rsid w:val="00E61C09"/>
    <w:rsid w:val="00E677FE"/>
    <w:rsid w:val="00EB3B58"/>
    <w:rsid w:val="00EB563B"/>
    <w:rsid w:val="00EC7359"/>
    <w:rsid w:val="00EE3054"/>
    <w:rsid w:val="00F00606"/>
    <w:rsid w:val="00F01256"/>
    <w:rsid w:val="00F56B54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1237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table" w:styleId="TableGridLight">
    <w:name w:val="Grid Table Light"/>
    <w:basedOn w:val="TableNormal"/>
    <w:uiPriority w:val="40"/>
    <w:rsid w:val="007C41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rsid w:val="00C75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is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851CCBAE920496FB7C0C6AD3E00D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9FAEF-02DB-4D78-93CC-45F4A05CC091}"/>
      </w:docPartPr>
      <w:docPartBody>
        <w:p w:rsidR="00000000" w:rsidRDefault="00D1207D" w:rsidP="00D1207D">
          <w:pPr>
            <w:pStyle w:val="A851CCBAE920496FB7C0C6AD3E00D89D"/>
          </w:pPr>
          <w:r w:rsidRPr="00346DE2">
            <w:t>First Name</w:t>
          </w:r>
        </w:p>
      </w:docPartBody>
    </w:docPart>
    <w:docPart>
      <w:docPartPr>
        <w:name w:val="1FF721CCD88F4E5A9C6157E94817E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7E67C-DFB7-4AD5-9F5B-EB21601F60C2}"/>
      </w:docPartPr>
      <w:docPartBody>
        <w:p w:rsidR="00000000" w:rsidRDefault="00D1207D" w:rsidP="00D1207D">
          <w:pPr>
            <w:pStyle w:val="1FF721CCD88F4E5A9C6157E94817EC31"/>
          </w:pPr>
          <w:r w:rsidRPr="00346DE2">
            <w:t>Last Name</w:t>
          </w:r>
        </w:p>
      </w:docPartBody>
    </w:docPart>
    <w:docPart>
      <w:docPartPr>
        <w:name w:val="C9524A3E98154E64B3F647775ADAD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EE801-A60F-42A0-98DF-16F8AC0274C9}"/>
      </w:docPartPr>
      <w:docPartBody>
        <w:p w:rsidR="00000000" w:rsidRDefault="00D1207D" w:rsidP="00D1207D">
          <w:pPr>
            <w:pStyle w:val="C9524A3E98154E64B3F647775ADAD3B1"/>
          </w:pPr>
          <w:r w:rsidRPr="00346DE2">
            <w:t>Address</w:t>
          </w:r>
        </w:p>
      </w:docPartBody>
    </w:docPart>
    <w:docPart>
      <w:docPartPr>
        <w:name w:val="84795E9AD3F34634BF90A9062F35A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D5C3E-9425-4EC9-8553-29B3A94B0D1F}"/>
      </w:docPartPr>
      <w:docPartBody>
        <w:p w:rsidR="00000000" w:rsidRDefault="00D1207D" w:rsidP="00D1207D">
          <w:pPr>
            <w:pStyle w:val="84795E9AD3F34634BF90A9062F35A1E7"/>
          </w:pPr>
          <w:r w:rsidRPr="00346DE2">
            <w:t>City/State/Zip</w:t>
          </w:r>
        </w:p>
      </w:docPartBody>
    </w:docPart>
    <w:docPart>
      <w:docPartPr>
        <w:name w:val="BAE5F03B49A344318182C8A0ED8E0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9807B-A06D-4D89-93EB-F309AD2C6972}"/>
      </w:docPartPr>
      <w:docPartBody>
        <w:p w:rsidR="00000000" w:rsidRDefault="00D1207D" w:rsidP="00D1207D">
          <w:pPr>
            <w:pStyle w:val="BAE5F03B49A344318182C8A0ED8E0602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07D"/>
    <w:rsid w:val="00250DB1"/>
    <w:rsid w:val="00D1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714E09FA2045F59FA2B1966C113954">
    <w:name w:val="A0714E09FA2045F59FA2B1966C113954"/>
  </w:style>
  <w:style w:type="paragraph" w:customStyle="1" w:styleId="D83B2CEF812C4791AAF4DCDA299AC570">
    <w:name w:val="D83B2CEF812C4791AAF4DCDA299AC570"/>
  </w:style>
  <w:style w:type="paragraph" w:customStyle="1" w:styleId="FDDCD9D7FD234A74AD66E8D8F762DF40">
    <w:name w:val="FDDCD9D7FD234A74AD66E8D8F762DF40"/>
  </w:style>
  <w:style w:type="paragraph" w:customStyle="1" w:styleId="94882FAB92F845E498EAEA523E46A264">
    <w:name w:val="94882FAB92F845E498EAEA523E46A264"/>
  </w:style>
  <w:style w:type="paragraph" w:customStyle="1" w:styleId="4EAC3377E2A84C71BAE2BA8CBEA46AC4">
    <w:name w:val="4EAC3377E2A84C71BAE2BA8CBEA46AC4"/>
  </w:style>
  <w:style w:type="paragraph" w:customStyle="1" w:styleId="1825B4BEFF754E05A966E1CE5BF278B4">
    <w:name w:val="1825B4BEFF754E05A966E1CE5BF278B4"/>
  </w:style>
  <w:style w:type="paragraph" w:customStyle="1" w:styleId="CE494BA9C7284E5689F96DC2FD716C6A">
    <w:name w:val="CE494BA9C7284E5689F96DC2FD716C6A"/>
  </w:style>
  <w:style w:type="paragraph" w:customStyle="1" w:styleId="3071265B1C1B4BA9A7588DAE3E476568">
    <w:name w:val="3071265B1C1B4BA9A7588DAE3E476568"/>
  </w:style>
  <w:style w:type="paragraph" w:customStyle="1" w:styleId="20EE1462390C4AA791E397A80D65DB6E">
    <w:name w:val="20EE1462390C4AA791E397A80D65DB6E"/>
  </w:style>
  <w:style w:type="paragraph" w:customStyle="1" w:styleId="7359185E8FF74520AC7100736FAAFE0A">
    <w:name w:val="7359185E8FF74520AC7100736FAAFE0A"/>
  </w:style>
  <w:style w:type="paragraph" w:customStyle="1" w:styleId="50FD68EA81F04E38B1EE84069A64D4A7">
    <w:name w:val="50FD68EA81F04E38B1EE84069A64D4A7"/>
  </w:style>
  <w:style w:type="paragraph" w:customStyle="1" w:styleId="57584688F82444EC93C02A82E7785C9E">
    <w:name w:val="57584688F82444EC93C02A82E7785C9E"/>
  </w:style>
  <w:style w:type="paragraph" w:customStyle="1" w:styleId="ABF711282FD1451C8E40B588553DFEB2">
    <w:name w:val="ABF711282FD1451C8E40B588553DFEB2"/>
  </w:style>
  <w:style w:type="paragraph" w:customStyle="1" w:styleId="B45C2DAABB464405ACFDAD731DC6996F">
    <w:name w:val="B45C2DAABB464405ACFDAD731DC6996F"/>
  </w:style>
  <w:style w:type="paragraph" w:customStyle="1" w:styleId="80F665AC6B0F4C879B1A42F4069FA7EE">
    <w:name w:val="80F665AC6B0F4C879B1A42F4069FA7EE"/>
  </w:style>
  <w:style w:type="paragraph" w:customStyle="1" w:styleId="8DBBC1EC41ED4151B8313A918FEFC29B">
    <w:name w:val="8DBBC1EC41ED4151B8313A918FEFC29B"/>
  </w:style>
  <w:style w:type="paragraph" w:customStyle="1" w:styleId="31C66FCC67E14273B11B3CB4E4C316BF">
    <w:name w:val="31C66FCC67E14273B11B3CB4E4C316BF"/>
  </w:style>
  <w:style w:type="paragraph" w:customStyle="1" w:styleId="0882715B001C46BBBFF1ED54548FA4D6">
    <w:name w:val="0882715B001C46BBBFF1ED54548FA4D6"/>
  </w:style>
  <w:style w:type="paragraph" w:customStyle="1" w:styleId="5F1E178EF2DA4AC2AF4C261515072B11">
    <w:name w:val="5F1E178EF2DA4AC2AF4C261515072B11"/>
  </w:style>
  <w:style w:type="paragraph" w:customStyle="1" w:styleId="D2C6C0E271174DFEB2683933048CD9C8">
    <w:name w:val="D2C6C0E271174DFEB2683933048CD9C8"/>
  </w:style>
  <w:style w:type="paragraph" w:customStyle="1" w:styleId="A12953C6F5824C93A70BAC03BBDAC8D5">
    <w:name w:val="A12953C6F5824C93A70BAC03BBDAC8D5"/>
  </w:style>
  <w:style w:type="paragraph" w:customStyle="1" w:styleId="090147C992CF4EB7BD5BD4A1BA431ACA">
    <w:name w:val="090147C992CF4EB7BD5BD4A1BA431ACA"/>
  </w:style>
  <w:style w:type="paragraph" w:customStyle="1" w:styleId="D8EE0CE461AD4DB682B98DDDE924803E">
    <w:name w:val="D8EE0CE461AD4DB682B98DDDE924803E"/>
  </w:style>
  <w:style w:type="paragraph" w:customStyle="1" w:styleId="797E2C40B9AE4942988EBC5AB4FD7BCC">
    <w:name w:val="797E2C40B9AE4942988EBC5AB4FD7BCC"/>
    <w:rsid w:val="00D1207D"/>
  </w:style>
  <w:style w:type="paragraph" w:customStyle="1" w:styleId="0FECCCB83B1342A9BBB8401DE48557B9">
    <w:name w:val="0FECCCB83B1342A9BBB8401DE48557B9"/>
    <w:rsid w:val="00D1207D"/>
  </w:style>
  <w:style w:type="paragraph" w:customStyle="1" w:styleId="937BEAFF8C2849768A92304742224532">
    <w:name w:val="937BEAFF8C2849768A92304742224532"/>
    <w:rsid w:val="00D1207D"/>
  </w:style>
  <w:style w:type="paragraph" w:customStyle="1" w:styleId="358222A3514E435EB4874F13B1ABEB0C">
    <w:name w:val="358222A3514E435EB4874F13B1ABEB0C"/>
    <w:rsid w:val="00D1207D"/>
  </w:style>
  <w:style w:type="paragraph" w:customStyle="1" w:styleId="0450DC05715A47A9BD27C795D2303EF6">
    <w:name w:val="0450DC05715A47A9BD27C795D2303EF6"/>
    <w:rsid w:val="00D1207D"/>
  </w:style>
  <w:style w:type="paragraph" w:customStyle="1" w:styleId="036AB1AE3C684203846DF3FF543558BA">
    <w:name w:val="036AB1AE3C684203846DF3FF543558BA"/>
    <w:rsid w:val="00D1207D"/>
  </w:style>
  <w:style w:type="paragraph" w:customStyle="1" w:styleId="A7A311532DCD433E90B5F01B3455D9A6">
    <w:name w:val="A7A311532DCD433E90B5F01B3455D9A6"/>
    <w:rsid w:val="00D1207D"/>
  </w:style>
  <w:style w:type="paragraph" w:customStyle="1" w:styleId="8308A68178BA40B595E21D766A148EC4">
    <w:name w:val="8308A68178BA40B595E21D766A148EC4"/>
    <w:rsid w:val="00D1207D"/>
  </w:style>
  <w:style w:type="paragraph" w:customStyle="1" w:styleId="8FF2B817A5A4452E9AE1F8DDC1F39142">
    <w:name w:val="8FF2B817A5A4452E9AE1F8DDC1F39142"/>
    <w:rsid w:val="00D1207D"/>
  </w:style>
  <w:style w:type="paragraph" w:customStyle="1" w:styleId="81160B564DD84D5EA5DF70BB5ACF5503">
    <w:name w:val="81160B564DD84D5EA5DF70BB5ACF5503"/>
    <w:rsid w:val="00D1207D"/>
  </w:style>
  <w:style w:type="paragraph" w:customStyle="1" w:styleId="2C7E6335109C4F088825CA7FD071D1AF">
    <w:name w:val="2C7E6335109C4F088825CA7FD071D1AF"/>
    <w:rsid w:val="00D1207D"/>
  </w:style>
  <w:style w:type="paragraph" w:customStyle="1" w:styleId="1E42EEF52B474D4E835E16D0E2EA8B94">
    <w:name w:val="1E42EEF52B474D4E835E16D0E2EA8B94"/>
    <w:rsid w:val="00D1207D"/>
  </w:style>
  <w:style w:type="paragraph" w:customStyle="1" w:styleId="1173C8BE7ADC4666AB1170909FE2EA68">
    <w:name w:val="1173C8BE7ADC4666AB1170909FE2EA68"/>
    <w:rsid w:val="00D1207D"/>
  </w:style>
  <w:style w:type="paragraph" w:customStyle="1" w:styleId="B24B3B6D11134125AB19333B61E16730">
    <w:name w:val="B24B3B6D11134125AB19333B61E16730"/>
    <w:rsid w:val="00D1207D"/>
  </w:style>
  <w:style w:type="paragraph" w:customStyle="1" w:styleId="49C6ACEE47524EEFA4DDAF5ED7174D59">
    <w:name w:val="49C6ACEE47524EEFA4DDAF5ED7174D59"/>
    <w:rsid w:val="00D1207D"/>
  </w:style>
  <w:style w:type="paragraph" w:customStyle="1" w:styleId="DACEDA95256B406091E2EFB915A9C915">
    <w:name w:val="DACEDA95256B406091E2EFB915A9C915"/>
    <w:rsid w:val="00D1207D"/>
  </w:style>
  <w:style w:type="paragraph" w:customStyle="1" w:styleId="41C1A8833FF04BE9A888EBE05A3EA8D0">
    <w:name w:val="41C1A8833FF04BE9A888EBE05A3EA8D0"/>
    <w:rsid w:val="00D1207D"/>
  </w:style>
  <w:style w:type="paragraph" w:customStyle="1" w:styleId="63A35FA669D04176A1300925D384E49E">
    <w:name w:val="63A35FA669D04176A1300925D384E49E"/>
    <w:rsid w:val="00D1207D"/>
  </w:style>
  <w:style w:type="paragraph" w:customStyle="1" w:styleId="C5F20CA3B7A843AB99B887C4953ADBB0">
    <w:name w:val="C5F20CA3B7A843AB99B887C4953ADBB0"/>
    <w:rsid w:val="00D1207D"/>
  </w:style>
  <w:style w:type="paragraph" w:customStyle="1" w:styleId="A763CCB254904363B3F3C5EEBCAA7DCB">
    <w:name w:val="A763CCB254904363B3F3C5EEBCAA7DCB"/>
    <w:rsid w:val="00D1207D"/>
  </w:style>
  <w:style w:type="paragraph" w:customStyle="1" w:styleId="902943393AE04E7B9B4ACA083FD21D5A">
    <w:name w:val="902943393AE04E7B9B4ACA083FD21D5A"/>
    <w:rsid w:val="00D1207D"/>
  </w:style>
  <w:style w:type="paragraph" w:customStyle="1" w:styleId="A655EE72F8374A468666ED1BEE3E2BE5">
    <w:name w:val="A655EE72F8374A468666ED1BEE3E2BE5"/>
    <w:rsid w:val="00D1207D"/>
  </w:style>
  <w:style w:type="paragraph" w:customStyle="1" w:styleId="55882CABF96F45E9918010261FC7DB8E">
    <w:name w:val="55882CABF96F45E9918010261FC7DB8E"/>
    <w:rsid w:val="00D1207D"/>
  </w:style>
  <w:style w:type="paragraph" w:customStyle="1" w:styleId="DB77131B49BF4951BC3B982C03307DF3">
    <w:name w:val="DB77131B49BF4951BC3B982C03307DF3"/>
    <w:rsid w:val="00D1207D"/>
  </w:style>
  <w:style w:type="paragraph" w:customStyle="1" w:styleId="EAB3E8D4004249A98442B08E58249841">
    <w:name w:val="EAB3E8D4004249A98442B08E58249841"/>
    <w:rsid w:val="00D1207D"/>
  </w:style>
  <w:style w:type="paragraph" w:customStyle="1" w:styleId="536EB85C3454469086923B0450DAEE84">
    <w:name w:val="536EB85C3454469086923B0450DAEE84"/>
    <w:rsid w:val="00D1207D"/>
  </w:style>
  <w:style w:type="paragraph" w:customStyle="1" w:styleId="7043BF4FCB9342FB9723D788A7866C26">
    <w:name w:val="7043BF4FCB9342FB9723D788A7866C26"/>
    <w:rsid w:val="00D1207D"/>
  </w:style>
  <w:style w:type="paragraph" w:customStyle="1" w:styleId="49ACFCFA7DE94260B2620534DC27C3BC">
    <w:name w:val="49ACFCFA7DE94260B2620534DC27C3BC"/>
    <w:rsid w:val="00D1207D"/>
  </w:style>
  <w:style w:type="paragraph" w:customStyle="1" w:styleId="AF1851CAA56643DB9944C0491424E026">
    <w:name w:val="AF1851CAA56643DB9944C0491424E026"/>
    <w:rsid w:val="00D1207D"/>
  </w:style>
  <w:style w:type="paragraph" w:customStyle="1" w:styleId="B6C356447B1F42ACB5A84B5F15B93758">
    <w:name w:val="B6C356447B1F42ACB5A84B5F15B93758"/>
    <w:rsid w:val="00D1207D"/>
  </w:style>
  <w:style w:type="paragraph" w:customStyle="1" w:styleId="227B128A2A1B4D79A54254B48475A701">
    <w:name w:val="227B128A2A1B4D79A54254B48475A701"/>
    <w:rsid w:val="00D1207D"/>
  </w:style>
  <w:style w:type="paragraph" w:customStyle="1" w:styleId="62903F5F6380440AB84B29E474F3B482">
    <w:name w:val="62903F5F6380440AB84B29E474F3B482"/>
    <w:rsid w:val="00D1207D"/>
  </w:style>
  <w:style w:type="paragraph" w:customStyle="1" w:styleId="23396C6E114749CE880770571CBC52CC">
    <w:name w:val="23396C6E114749CE880770571CBC52CC"/>
    <w:rsid w:val="00D1207D"/>
  </w:style>
  <w:style w:type="paragraph" w:customStyle="1" w:styleId="E79F502CC9FA435AB040320CD152E0BA">
    <w:name w:val="E79F502CC9FA435AB040320CD152E0BA"/>
    <w:rsid w:val="00D1207D"/>
  </w:style>
  <w:style w:type="paragraph" w:customStyle="1" w:styleId="FC5590807ADC442E8A75ADA733ED9B04">
    <w:name w:val="FC5590807ADC442E8A75ADA733ED9B04"/>
    <w:rsid w:val="00D1207D"/>
  </w:style>
  <w:style w:type="paragraph" w:customStyle="1" w:styleId="9CA5E325A1F84A38B5662A502D8A204F">
    <w:name w:val="9CA5E325A1F84A38B5662A502D8A204F"/>
    <w:rsid w:val="00D1207D"/>
  </w:style>
  <w:style w:type="paragraph" w:customStyle="1" w:styleId="A2EC11A74DD644C8999B7C7A0621FFBD">
    <w:name w:val="A2EC11A74DD644C8999B7C7A0621FFBD"/>
    <w:rsid w:val="00D1207D"/>
  </w:style>
  <w:style w:type="paragraph" w:customStyle="1" w:styleId="5C07C8B5CECA471FAB6020F03F4FF1C7">
    <w:name w:val="5C07C8B5CECA471FAB6020F03F4FF1C7"/>
    <w:rsid w:val="00D1207D"/>
  </w:style>
  <w:style w:type="paragraph" w:customStyle="1" w:styleId="D3AD15922FE44AA6B9DE1B3E137197B0">
    <w:name w:val="D3AD15922FE44AA6B9DE1B3E137197B0"/>
    <w:rsid w:val="00D1207D"/>
  </w:style>
  <w:style w:type="paragraph" w:customStyle="1" w:styleId="6692BF912FD14BD7836F77E872C26069">
    <w:name w:val="6692BF912FD14BD7836F77E872C26069"/>
    <w:rsid w:val="00D1207D"/>
  </w:style>
  <w:style w:type="paragraph" w:customStyle="1" w:styleId="46B913BC95744321B725A240E630FE5F">
    <w:name w:val="46B913BC95744321B725A240E630FE5F"/>
    <w:rsid w:val="00D1207D"/>
  </w:style>
  <w:style w:type="paragraph" w:customStyle="1" w:styleId="6C702C77D46A49CC9B87CFD487A2FB0B">
    <w:name w:val="6C702C77D46A49CC9B87CFD487A2FB0B"/>
    <w:rsid w:val="00D1207D"/>
  </w:style>
  <w:style w:type="paragraph" w:customStyle="1" w:styleId="80E1E7BF2B554E38BEC816740A654A1A">
    <w:name w:val="80E1E7BF2B554E38BEC816740A654A1A"/>
    <w:rsid w:val="00D1207D"/>
  </w:style>
  <w:style w:type="paragraph" w:customStyle="1" w:styleId="89838D07687344F7AFECC5EC61427AAA">
    <w:name w:val="89838D07687344F7AFECC5EC61427AAA"/>
    <w:rsid w:val="00D1207D"/>
  </w:style>
  <w:style w:type="paragraph" w:customStyle="1" w:styleId="C8FFB953986D40F582BD0B3131668890">
    <w:name w:val="C8FFB953986D40F582BD0B3131668890"/>
    <w:rsid w:val="00D1207D"/>
  </w:style>
  <w:style w:type="paragraph" w:customStyle="1" w:styleId="AD543E6288274F13B7BC8EDFF522E466">
    <w:name w:val="AD543E6288274F13B7BC8EDFF522E466"/>
    <w:rsid w:val="00D1207D"/>
  </w:style>
  <w:style w:type="paragraph" w:customStyle="1" w:styleId="69898617EBED4F7F8B716522A263519F">
    <w:name w:val="69898617EBED4F7F8B716522A263519F"/>
    <w:rsid w:val="00D1207D"/>
  </w:style>
  <w:style w:type="paragraph" w:customStyle="1" w:styleId="B0BD8B94C85941299888DC501AA845A4">
    <w:name w:val="B0BD8B94C85941299888DC501AA845A4"/>
    <w:rsid w:val="00D1207D"/>
  </w:style>
  <w:style w:type="paragraph" w:customStyle="1" w:styleId="F983143F6B3C4424B986A93CAB8A1541">
    <w:name w:val="F983143F6B3C4424B986A93CAB8A1541"/>
    <w:rsid w:val="00D1207D"/>
  </w:style>
  <w:style w:type="paragraph" w:customStyle="1" w:styleId="600793AC79984FD7BA6BB28ED08B0E4C">
    <w:name w:val="600793AC79984FD7BA6BB28ED08B0E4C"/>
    <w:rsid w:val="00D1207D"/>
  </w:style>
  <w:style w:type="paragraph" w:customStyle="1" w:styleId="236C48002AA34248B15E88380531EB2B">
    <w:name w:val="236C48002AA34248B15E88380531EB2B"/>
    <w:rsid w:val="00D1207D"/>
  </w:style>
  <w:style w:type="paragraph" w:customStyle="1" w:styleId="649DA97103E64264923D4636B0B1E4F3">
    <w:name w:val="649DA97103E64264923D4636B0B1E4F3"/>
    <w:rsid w:val="00D1207D"/>
  </w:style>
  <w:style w:type="paragraph" w:customStyle="1" w:styleId="44DF56094BBA46C18A0A25CCE2772CBD">
    <w:name w:val="44DF56094BBA46C18A0A25CCE2772CBD"/>
    <w:rsid w:val="00D1207D"/>
  </w:style>
  <w:style w:type="paragraph" w:customStyle="1" w:styleId="F3B0A3D39C224A0793FE55F7DBAC8B66">
    <w:name w:val="F3B0A3D39C224A0793FE55F7DBAC8B66"/>
    <w:rsid w:val="00D1207D"/>
  </w:style>
  <w:style w:type="paragraph" w:customStyle="1" w:styleId="978D7C43662A4B82AFA27A1796CF7058">
    <w:name w:val="978D7C43662A4B82AFA27A1796CF7058"/>
    <w:rsid w:val="00D1207D"/>
  </w:style>
  <w:style w:type="paragraph" w:customStyle="1" w:styleId="38B812B4027E4E42B2A79AF9DD452487">
    <w:name w:val="38B812B4027E4E42B2A79AF9DD452487"/>
    <w:rsid w:val="00D1207D"/>
  </w:style>
  <w:style w:type="paragraph" w:customStyle="1" w:styleId="3BD734F0BE5F4C01B24E979279FFADBE">
    <w:name w:val="3BD734F0BE5F4C01B24E979279FFADBE"/>
    <w:rsid w:val="00D1207D"/>
  </w:style>
  <w:style w:type="paragraph" w:customStyle="1" w:styleId="E37321055F1844888FAD345987B28C5E">
    <w:name w:val="E37321055F1844888FAD345987B28C5E"/>
    <w:rsid w:val="00D1207D"/>
  </w:style>
  <w:style w:type="paragraph" w:customStyle="1" w:styleId="DA158A53228C4CAE95683400B037EDCD">
    <w:name w:val="DA158A53228C4CAE95683400B037EDCD"/>
    <w:rsid w:val="00D1207D"/>
  </w:style>
  <w:style w:type="paragraph" w:customStyle="1" w:styleId="29817DE0FB544B2FBD82D3C54919CCBD">
    <w:name w:val="29817DE0FB544B2FBD82D3C54919CCBD"/>
    <w:rsid w:val="00D1207D"/>
  </w:style>
  <w:style w:type="paragraph" w:customStyle="1" w:styleId="0AECA2BF0E5E42DD9DC02CF78EEDB4DD">
    <w:name w:val="0AECA2BF0E5E42DD9DC02CF78EEDB4DD"/>
    <w:rsid w:val="00D1207D"/>
  </w:style>
  <w:style w:type="paragraph" w:customStyle="1" w:styleId="EA170FC37AC8477C8315EF4784C0BE5D">
    <w:name w:val="EA170FC37AC8477C8315EF4784C0BE5D"/>
    <w:rsid w:val="00D1207D"/>
  </w:style>
  <w:style w:type="paragraph" w:customStyle="1" w:styleId="99F1DB28FFF34A7A92DDB18C4CB3BAFF">
    <w:name w:val="99F1DB28FFF34A7A92DDB18C4CB3BAFF"/>
    <w:rsid w:val="00D1207D"/>
  </w:style>
  <w:style w:type="paragraph" w:customStyle="1" w:styleId="B2C474C6AF1642DEBA8A4BE53E9A752D">
    <w:name w:val="B2C474C6AF1642DEBA8A4BE53E9A752D"/>
    <w:rsid w:val="00D1207D"/>
  </w:style>
  <w:style w:type="paragraph" w:customStyle="1" w:styleId="48C7A1DD4DA8498A8740097ED2733BF9">
    <w:name w:val="48C7A1DD4DA8498A8740097ED2733BF9"/>
    <w:rsid w:val="00D1207D"/>
  </w:style>
  <w:style w:type="paragraph" w:customStyle="1" w:styleId="D459A55FD23F4FABA758E0BEC75766E2">
    <w:name w:val="D459A55FD23F4FABA758E0BEC75766E2"/>
    <w:rsid w:val="00D1207D"/>
  </w:style>
  <w:style w:type="paragraph" w:customStyle="1" w:styleId="7BCD316572AF4B9288E58D190AC8DE03">
    <w:name w:val="7BCD316572AF4B9288E58D190AC8DE03"/>
    <w:rsid w:val="00D1207D"/>
  </w:style>
  <w:style w:type="paragraph" w:customStyle="1" w:styleId="4A9677D73E544709B00F4E4504BD7A31">
    <w:name w:val="4A9677D73E544709B00F4E4504BD7A31"/>
    <w:rsid w:val="00D1207D"/>
  </w:style>
  <w:style w:type="paragraph" w:customStyle="1" w:styleId="BE9D3A59AA5740F1A35406ACB0A7C15F">
    <w:name w:val="BE9D3A59AA5740F1A35406ACB0A7C15F"/>
    <w:rsid w:val="00D1207D"/>
  </w:style>
  <w:style w:type="paragraph" w:customStyle="1" w:styleId="D70805DCFC1A453B99C2812663CA4E1D">
    <w:name w:val="D70805DCFC1A453B99C2812663CA4E1D"/>
    <w:rsid w:val="00D1207D"/>
  </w:style>
  <w:style w:type="paragraph" w:customStyle="1" w:styleId="61351BD8FA4140188D94E52F1266111C">
    <w:name w:val="61351BD8FA4140188D94E52F1266111C"/>
    <w:rsid w:val="00D1207D"/>
  </w:style>
  <w:style w:type="paragraph" w:customStyle="1" w:styleId="D6DE403F55734D3FAD45823697AAD1F9">
    <w:name w:val="D6DE403F55734D3FAD45823697AAD1F9"/>
    <w:rsid w:val="00D1207D"/>
  </w:style>
  <w:style w:type="paragraph" w:customStyle="1" w:styleId="A8FC491312C245AEB754C240E10B295F">
    <w:name w:val="A8FC491312C245AEB754C240E10B295F"/>
    <w:rsid w:val="00D1207D"/>
  </w:style>
  <w:style w:type="paragraph" w:customStyle="1" w:styleId="4083982929A74D1FBC54B1F05B822C11">
    <w:name w:val="4083982929A74D1FBC54B1F05B822C11"/>
    <w:rsid w:val="00D1207D"/>
  </w:style>
  <w:style w:type="paragraph" w:customStyle="1" w:styleId="18AB03EAD8754C1DACF7EB0FEDAD9FB3">
    <w:name w:val="18AB03EAD8754C1DACF7EB0FEDAD9FB3"/>
    <w:rsid w:val="00D1207D"/>
  </w:style>
  <w:style w:type="paragraph" w:customStyle="1" w:styleId="6CDC72C73F23440D8C7CBA2FBF5C9767">
    <w:name w:val="6CDC72C73F23440D8C7CBA2FBF5C9767"/>
    <w:rsid w:val="00D1207D"/>
  </w:style>
  <w:style w:type="paragraph" w:customStyle="1" w:styleId="7ED4600C82E640789117E6CFD86388C3">
    <w:name w:val="7ED4600C82E640789117E6CFD86388C3"/>
    <w:rsid w:val="00D1207D"/>
  </w:style>
  <w:style w:type="paragraph" w:customStyle="1" w:styleId="2052C2FBD7C1416589B1E86F6814AF8A">
    <w:name w:val="2052C2FBD7C1416589B1E86F6814AF8A"/>
    <w:rsid w:val="00D1207D"/>
  </w:style>
  <w:style w:type="paragraph" w:customStyle="1" w:styleId="DC203F40E1504E448C5A0EF4BB72FD2B">
    <w:name w:val="DC203F40E1504E448C5A0EF4BB72FD2B"/>
    <w:rsid w:val="00D1207D"/>
  </w:style>
  <w:style w:type="paragraph" w:customStyle="1" w:styleId="8AB78AC479324197B8EACAB0EFEA93B7">
    <w:name w:val="8AB78AC479324197B8EACAB0EFEA93B7"/>
    <w:rsid w:val="00D1207D"/>
  </w:style>
  <w:style w:type="paragraph" w:customStyle="1" w:styleId="7325861A6C604DF1840F5A48416FB04B">
    <w:name w:val="7325861A6C604DF1840F5A48416FB04B"/>
    <w:rsid w:val="00D1207D"/>
  </w:style>
  <w:style w:type="paragraph" w:customStyle="1" w:styleId="01D0F48E71564346A4C51BE9E2B75481">
    <w:name w:val="01D0F48E71564346A4C51BE9E2B75481"/>
    <w:rsid w:val="00D1207D"/>
  </w:style>
  <w:style w:type="paragraph" w:customStyle="1" w:styleId="AE437052A8F84D709768128618ECE186">
    <w:name w:val="AE437052A8F84D709768128618ECE186"/>
    <w:rsid w:val="00D1207D"/>
  </w:style>
  <w:style w:type="paragraph" w:customStyle="1" w:styleId="B31981378D1B45AE87801211F21DF15C">
    <w:name w:val="B31981378D1B45AE87801211F21DF15C"/>
    <w:rsid w:val="00D1207D"/>
  </w:style>
  <w:style w:type="paragraph" w:customStyle="1" w:styleId="F7413AD70DA44773AA910F665F940989">
    <w:name w:val="F7413AD70DA44773AA910F665F940989"/>
    <w:rsid w:val="00D1207D"/>
  </w:style>
  <w:style w:type="paragraph" w:customStyle="1" w:styleId="1B8924650C9B474AB510DB64934422C3">
    <w:name w:val="1B8924650C9B474AB510DB64934422C3"/>
    <w:rsid w:val="00D1207D"/>
  </w:style>
  <w:style w:type="paragraph" w:customStyle="1" w:styleId="756BFFC5ACBB40ABBD5B54BB31B976BA">
    <w:name w:val="756BFFC5ACBB40ABBD5B54BB31B976BA"/>
    <w:rsid w:val="00D1207D"/>
  </w:style>
  <w:style w:type="paragraph" w:customStyle="1" w:styleId="CF75B556CA7F440B8C5229175BDDA0C8">
    <w:name w:val="CF75B556CA7F440B8C5229175BDDA0C8"/>
    <w:rsid w:val="00D1207D"/>
  </w:style>
  <w:style w:type="paragraph" w:customStyle="1" w:styleId="11F7CCA7B1554E248EFDDBE92160A175">
    <w:name w:val="11F7CCA7B1554E248EFDDBE92160A175"/>
    <w:rsid w:val="00D1207D"/>
  </w:style>
  <w:style w:type="paragraph" w:customStyle="1" w:styleId="7A8FF6119BE54D9981F8DDF0C87E88F4">
    <w:name w:val="7A8FF6119BE54D9981F8DDF0C87E88F4"/>
    <w:rsid w:val="00D1207D"/>
  </w:style>
  <w:style w:type="paragraph" w:customStyle="1" w:styleId="5B86BEC80BB04CF29B275C44119E266C">
    <w:name w:val="5B86BEC80BB04CF29B275C44119E266C"/>
    <w:rsid w:val="00D1207D"/>
  </w:style>
  <w:style w:type="paragraph" w:customStyle="1" w:styleId="81E41DA3D4DD4A8FB705A5DF56A91268">
    <w:name w:val="81E41DA3D4DD4A8FB705A5DF56A91268"/>
    <w:rsid w:val="00D1207D"/>
  </w:style>
  <w:style w:type="paragraph" w:customStyle="1" w:styleId="4B1C0A3F2B334E78BB7BD9A33D1D5416">
    <w:name w:val="4B1C0A3F2B334E78BB7BD9A33D1D5416"/>
    <w:rsid w:val="00D1207D"/>
  </w:style>
  <w:style w:type="paragraph" w:customStyle="1" w:styleId="BEDF1B4146994AB4BF476D9EF60CF87D">
    <w:name w:val="BEDF1B4146994AB4BF476D9EF60CF87D"/>
    <w:rsid w:val="00D1207D"/>
  </w:style>
  <w:style w:type="paragraph" w:customStyle="1" w:styleId="4144ECE2B7E24CD0BE681CFBDB56EF0A">
    <w:name w:val="4144ECE2B7E24CD0BE681CFBDB56EF0A"/>
    <w:rsid w:val="00D1207D"/>
  </w:style>
  <w:style w:type="paragraph" w:customStyle="1" w:styleId="FAB92E1B06AE4DA4A05AEF0C03A76439">
    <w:name w:val="FAB92E1B06AE4DA4A05AEF0C03A76439"/>
    <w:rsid w:val="00D1207D"/>
  </w:style>
  <w:style w:type="paragraph" w:customStyle="1" w:styleId="B5A1EAFD5EBA49E0B66720D556138E47">
    <w:name w:val="B5A1EAFD5EBA49E0B66720D556138E47"/>
    <w:rsid w:val="00D1207D"/>
  </w:style>
  <w:style w:type="paragraph" w:customStyle="1" w:styleId="293B3D6103624C488F55A166A84F92D8">
    <w:name w:val="293B3D6103624C488F55A166A84F92D8"/>
    <w:rsid w:val="00D1207D"/>
  </w:style>
  <w:style w:type="paragraph" w:customStyle="1" w:styleId="9909AA1DFA064E2C933D99A9E7C1B39E">
    <w:name w:val="9909AA1DFA064E2C933D99A9E7C1B39E"/>
    <w:rsid w:val="00D1207D"/>
  </w:style>
  <w:style w:type="paragraph" w:customStyle="1" w:styleId="830EFB79F6FC4DDAABB2A7ED1AA6943F">
    <w:name w:val="830EFB79F6FC4DDAABB2A7ED1AA6943F"/>
    <w:rsid w:val="00D1207D"/>
  </w:style>
  <w:style w:type="paragraph" w:customStyle="1" w:styleId="4E501C0EAB2E4314B86D201BC414C2BD">
    <w:name w:val="4E501C0EAB2E4314B86D201BC414C2BD"/>
    <w:rsid w:val="00D1207D"/>
  </w:style>
  <w:style w:type="paragraph" w:customStyle="1" w:styleId="48ACDC4F680F4EA982FE396CDF3BBD63">
    <w:name w:val="48ACDC4F680F4EA982FE396CDF3BBD63"/>
    <w:rsid w:val="00D1207D"/>
  </w:style>
  <w:style w:type="paragraph" w:customStyle="1" w:styleId="7BD9C97583684C0F90A4BB9E0F4DE0B7">
    <w:name w:val="7BD9C97583684C0F90A4BB9E0F4DE0B7"/>
    <w:rsid w:val="00D1207D"/>
  </w:style>
  <w:style w:type="paragraph" w:customStyle="1" w:styleId="BC3AA9757FB34B869A21F22CB87C5BCD">
    <w:name w:val="BC3AA9757FB34B869A21F22CB87C5BCD"/>
    <w:rsid w:val="00D1207D"/>
  </w:style>
  <w:style w:type="paragraph" w:customStyle="1" w:styleId="0005D180474B44058AAF8B37DE603314">
    <w:name w:val="0005D180474B44058AAF8B37DE603314"/>
    <w:rsid w:val="00D1207D"/>
  </w:style>
  <w:style w:type="paragraph" w:customStyle="1" w:styleId="EDCBF62D09F246868E41AF55A2CE25C9">
    <w:name w:val="EDCBF62D09F246868E41AF55A2CE25C9"/>
    <w:rsid w:val="00D1207D"/>
  </w:style>
  <w:style w:type="paragraph" w:customStyle="1" w:styleId="C802926316BD4A38B3BEB7A93AED8CFB">
    <w:name w:val="C802926316BD4A38B3BEB7A93AED8CFB"/>
    <w:rsid w:val="00D1207D"/>
  </w:style>
  <w:style w:type="paragraph" w:customStyle="1" w:styleId="FD97D4D788E743648A7698267C606BC4">
    <w:name w:val="FD97D4D788E743648A7698267C606BC4"/>
    <w:rsid w:val="00D1207D"/>
  </w:style>
  <w:style w:type="paragraph" w:customStyle="1" w:styleId="2ACF57030F7A4740876EBEBF9A28AD7F">
    <w:name w:val="2ACF57030F7A4740876EBEBF9A28AD7F"/>
    <w:rsid w:val="00D1207D"/>
  </w:style>
  <w:style w:type="paragraph" w:customStyle="1" w:styleId="3F8E3874DC6E4AC498B1773B5D31B5E4">
    <w:name w:val="3F8E3874DC6E4AC498B1773B5D31B5E4"/>
    <w:rsid w:val="00D1207D"/>
  </w:style>
  <w:style w:type="paragraph" w:customStyle="1" w:styleId="A715E130C88D47FCA653C9A1CC450D7B">
    <w:name w:val="A715E130C88D47FCA653C9A1CC450D7B"/>
    <w:rsid w:val="00D1207D"/>
  </w:style>
  <w:style w:type="paragraph" w:customStyle="1" w:styleId="E03770FEB9FA4583AC10E7D87479FFE7">
    <w:name w:val="E03770FEB9FA4583AC10E7D87479FFE7"/>
    <w:rsid w:val="00D1207D"/>
  </w:style>
  <w:style w:type="paragraph" w:customStyle="1" w:styleId="338B036FA8824B2A881DCA979328C0E5">
    <w:name w:val="338B036FA8824B2A881DCA979328C0E5"/>
    <w:rsid w:val="00D1207D"/>
  </w:style>
  <w:style w:type="paragraph" w:customStyle="1" w:styleId="97C81477451546EDB037B4A3234555C0">
    <w:name w:val="97C81477451546EDB037B4A3234555C0"/>
    <w:rsid w:val="00D1207D"/>
  </w:style>
  <w:style w:type="paragraph" w:customStyle="1" w:styleId="F4A5A4F320C34E789C516D7F30140C61">
    <w:name w:val="F4A5A4F320C34E789C516D7F30140C61"/>
    <w:rsid w:val="00D1207D"/>
  </w:style>
  <w:style w:type="paragraph" w:customStyle="1" w:styleId="7C4D772BF8AD4409B85EE840C9A2D373">
    <w:name w:val="7C4D772BF8AD4409B85EE840C9A2D373"/>
    <w:rsid w:val="00D1207D"/>
  </w:style>
  <w:style w:type="paragraph" w:customStyle="1" w:styleId="7EB85FC388164A0EBB57774D59AA1A29">
    <w:name w:val="7EB85FC388164A0EBB57774D59AA1A29"/>
    <w:rsid w:val="00D1207D"/>
  </w:style>
  <w:style w:type="paragraph" w:customStyle="1" w:styleId="F8886322A928420E9FBC8B7A67D22785">
    <w:name w:val="F8886322A928420E9FBC8B7A67D22785"/>
    <w:rsid w:val="00D1207D"/>
  </w:style>
  <w:style w:type="paragraph" w:customStyle="1" w:styleId="61EECA1027124F67AF3CA9EB71404F33">
    <w:name w:val="61EECA1027124F67AF3CA9EB71404F33"/>
    <w:rsid w:val="00D1207D"/>
  </w:style>
  <w:style w:type="paragraph" w:customStyle="1" w:styleId="A851CCBAE920496FB7C0C6AD3E00D89D">
    <w:name w:val="A851CCBAE920496FB7C0C6AD3E00D89D"/>
    <w:rsid w:val="00D1207D"/>
  </w:style>
  <w:style w:type="paragraph" w:customStyle="1" w:styleId="1FF721CCD88F4E5A9C6157E94817EC31">
    <w:name w:val="1FF721CCD88F4E5A9C6157E94817EC31"/>
    <w:rsid w:val="00D1207D"/>
  </w:style>
  <w:style w:type="paragraph" w:customStyle="1" w:styleId="C9524A3E98154E64B3F647775ADAD3B1">
    <w:name w:val="C9524A3E98154E64B3F647775ADAD3B1"/>
    <w:rsid w:val="00D1207D"/>
  </w:style>
  <w:style w:type="paragraph" w:customStyle="1" w:styleId="84795E9AD3F34634BF90A9062F35A1E7">
    <w:name w:val="84795E9AD3F34634BF90A9062F35A1E7"/>
    <w:rsid w:val="00D1207D"/>
  </w:style>
  <w:style w:type="paragraph" w:customStyle="1" w:styleId="BAE5F03B49A344318182C8A0ED8E0602">
    <w:name w:val="BAE5F03B49A344318182C8A0ED8E0602"/>
    <w:rsid w:val="00D1207D"/>
  </w:style>
  <w:style w:type="paragraph" w:customStyle="1" w:styleId="A0FB6F832D204DD9ACF99A318107A1DA">
    <w:name w:val="A0FB6F832D204DD9ACF99A318107A1DA"/>
    <w:rsid w:val="00D1207D"/>
  </w:style>
  <w:style w:type="paragraph" w:customStyle="1" w:styleId="C344BE2AD94B4A8DA7E1A327532F16C9">
    <w:name w:val="C344BE2AD94B4A8DA7E1A327532F16C9"/>
    <w:rsid w:val="00D1207D"/>
  </w:style>
  <w:style w:type="paragraph" w:customStyle="1" w:styleId="985B37B076404B18BDD3B324389023CC">
    <w:name w:val="985B37B076404B18BDD3B324389023CC"/>
    <w:rsid w:val="00D1207D"/>
  </w:style>
  <w:style w:type="paragraph" w:customStyle="1" w:styleId="A3894195C7EA4345A282EB60318B3F55">
    <w:name w:val="A3894195C7EA4345A282EB60318B3F55"/>
    <w:rsid w:val="00D1207D"/>
  </w:style>
  <w:style w:type="paragraph" w:customStyle="1" w:styleId="E6C97F1D01E448929D06633AA7C75162">
    <w:name w:val="E6C97F1D01E448929D06633AA7C75162"/>
    <w:rsid w:val="00D1207D"/>
  </w:style>
  <w:style w:type="paragraph" w:customStyle="1" w:styleId="43B75F5BEB4C43B0B27A35EDC454F489">
    <w:name w:val="43B75F5BEB4C43B0B27A35EDC454F489"/>
    <w:rsid w:val="00D1207D"/>
  </w:style>
  <w:style w:type="paragraph" w:customStyle="1" w:styleId="973A40D2B8624B659A4F3C77D556A71C">
    <w:name w:val="973A40D2B8624B659A4F3C77D556A71C"/>
    <w:rsid w:val="00D1207D"/>
  </w:style>
  <w:style w:type="paragraph" w:customStyle="1" w:styleId="00646C2A5F694C2D83A45AB64B3290FF">
    <w:name w:val="00646C2A5F694C2D83A45AB64B3290FF"/>
    <w:rsid w:val="00D1207D"/>
  </w:style>
  <w:style w:type="paragraph" w:customStyle="1" w:styleId="7BCE2271F88146F981E5540C51566E6F">
    <w:name w:val="7BCE2271F88146F981E5540C51566E6F"/>
    <w:rsid w:val="00D1207D"/>
  </w:style>
  <w:style w:type="paragraph" w:customStyle="1" w:styleId="08A5A8943A5F4B60817C5655F753849E">
    <w:name w:val="08A5A8943A5F4B60817C5655F753849E"/>
    <w:rsid w:val="00D1207D"/>
  </w:style>
  <w:style w:type="paragraph" w:customStyle="1" w:styleId="018B7AAA75BC469BA7E4091DF41279B6">
    <w:name w:val="018B7AAA75BC469BA7E4091DF41279B6"/>
    <w:rsid w:val="00D1207D"/>
  </w:style>
  <w:style w:type="paragraph" w:customStyle="1" w:styleId="5D7E9F3B83AC43339E8AF010A5BCB664">
    <w:name w:val="5D7E9F3B83AC43339E8AF010A5BCB664"/>
    <w:rsid w:val="00D1207D"/>
  </w:style>
  <w:style w:type="paragraph" w:customStyle="1" w:styleId="47D3E7293854491EA26F4A42776F6ACA">
    <w:name w:val="47D3E7293854491EA26F4A42776F6ACA"/>
    <w:rsid w:val="00D1207D"/>
  </w:style>
  <w:style w:type="paragraph" w:customStyle="1" w:styleId="E3F7D61CBE7C41099171DE45BC68350E">
    <w:name w:val="E3F7D61CBE7C41099171DE45BC68350E"/>
    <w:rsid w:val="00D1207D"/>
  </w:style>
  <w:style w:type="paragraph" w:customStyle="1" w:styleId="AB571F8CF75B49C3923445AE5FA70D8C">
    <w:name w:val="AB571F8CF75B49C3923445AE5FA70D8C"/>
    <w:rsid w:val="00D1207D"/>
  </w:style>
  <w:style w:type="paragraph" w:customStyle="1" w:styleId="9014CBA5BFDB4A59B464B75369577A75">
    <w:name w:val="9014CBA5BFDB4A59B464B75369577A75"/>
    <w:rsid w:val="00D1207D"/>
  </w:style>
  <w:style w:type="paragraph" w:customStyle="1" w:styleId="BAA87BF4286047D5AD226E72AC572279">
    <w:name w:val="BAA87BF4286047D5AD226E72AC572279"/>
    <w:rsid w:val="00D1207D"/>
  </w:style>
  <w:style w:type="paragraph" w:customStyle="1" w:styleId="A48D54DA74DB48AA830864808325F5D3">
    <w:name w:val="A48D54DA74DB48AA830864808325F5D3"/>
    <w:rsid w:val="00D1207D"/>
  </w:style>
  <w:style w:type="paragraph" w:customStyle="1" w:styleId="CA18CBC646A749338609A98748DA4E63">
    <w:name w:val="CA18CBC646A749338609A98748DA4E63"/>
    <w:rsid w:val="00D120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2019-02-20T22:07:00Z</dcterms:created>
  <dcterms:modified xsi:type="dcterms:W3CDTF">2019-02-21T15:18:00Z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